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440FD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722B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0" distR="0" simplePos="0" relativeHeight="251659264" behindDoc="0" locked="0" layoutInCell="1" allowOverlap="0" wp14:anchorId="0875DE61" wp14:editId="2CE0D96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66750" cy="676275"/>
            <wp:effectExtent l="0" t="0" r="0" b="9525"/>
            <wp:wrapSquare wrapText="bothSides"/>
            <wp:docPr id="64" name="Picture 61" descr="high park record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igh park records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8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9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0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1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</w:p>
    <w:p w14:paraId="6B7DD358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12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3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5521C1F7" w14:textId="77777777" w:rsidR="00F5722B" w:rsidRPr="00F5722B" w:rsidRDefault="00000000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45AEE302">
          <v:rect id="_x0000_i1025" style="width:468pt;height:.75pt" o:hralign="right" o:hrstd="t" o:hrnoshade="t" o:hr="t" fillcolor="#a0a0a0" stroked="f"/>
        </w:pict>
      </w:r>
    </w:p>
    <w:p w14:paraId="0B1B0942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F5722B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una</w:t>
      </w:r>
      <w:proofErr w:type="spellEnd"/>
      <w:r w:rsidRPr="00F5722B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 xml:space="preserve"> </w:t>
      </w:r>
      <w:proofErr w:type="spellStart"/>
      <w:r w:rsidRPr="00F5722B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bomba</w:t>
      </w:r>
      <w:proofErr w:type="spellEnd"/>
    </w:p>
    <w:p w14:paraId="273EEB5D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14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CD INFO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PRESS CUTTINGS </w:t>
      </w:r>
      <w:hyperlink r:id="rId15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BIOGRAPHY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6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DISCOGRAPHY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7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MAIL ORDER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8" w:anchor="unabomba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AUDIO SAMPLES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9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WWW LINKS</w:t>
        </w:r>
      </w:hyperlink>
      <w:r w:rsidRPr="00F5722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F5722B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 </w:t>
      </w:r>
    </w:p>
    <w:p w14:paraId="33D82614" w14:textId="77777777" w:rsidR="00F5722B" w:rsidRPr="00F5722B" w:rsidRDefault="00000000" w:rsidP="00F5722B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 w14:anchorId="6147A595">
          <v:rect id="_x0000_i1026" style="width:468pt;height:.75pt" o:hralign="right" o:hrstd="t" o:hrnoshade="t" o:hr="t" fillcolor="#a0a0a0" stroked="f"/>
        </w:pict>
      </w:r>
    </w:p>
    <w:p w14:paraId="06399833" w14:textId="77777777" w:rsidR="00F5722B" w:rsidRPr="00F5722B" w:rsidRDefault="00F5722B" w:rsidP="00F57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Raul Saaremets of Una Bomba:</w:t>
      </w:r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 &lt;We would love to make commercial pop music.  We just don’t know how.  I’d love to do it.  The nastiest kind.&gt; </w:t>
      </w:r>
      <w:hyperlink r:id="rId20" w:history="1">
        <w:r w:rsidRPr="00F5722B">
          <w:rPr>
            <w:rFonts w:ascii="Century Gothic" w:eastAsia="Times New Roman" w:hAnsi="Century Gothic" w:cs="Times New Roman"/>
            <w:color w:val="0000FF"/>
            <w:sz w:val="15"/>
            <w:szCs w:val="15"/>
            <w:u w:val="single"/>
            <w:lang w:eastAsia="en-GB"/>
          </w:rPr>
          <w:t>full text</w:t>
        </w:r>
      </w:hyperlink>
    </w:p>
    <w:p w14:paraId="6A908237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Eesti</w:t>
      </w:r>
      <w:proofErr w:type="spellEnd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</w:t>
      </w:r>
      <w:proofErr w:type="spellStart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Ekspress</w:t>
      </w:r>
      <w:proofErr w:type="spellEnd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newspaper, Estonia.  18 March 1999.</w:t>
      </w:r>
    </w:p>
    <w:p w14:paraId="44E05FD5" w14:textId="77777777" w:rsidR="00F5722B" w:rsidRPr="00F5722B" w:rsidRDefault="00000000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14A82783">
          <v:rect id="_x0000_i1027" style="width:468pt;height:.75pt" o:hralign="right" o:hrstd="t" o:hrnoshade="t" o:hr="t" fillcolor="#a0a0a0" stroked="f"/>
        </w:pict>
      </w:r>
    </w:p>
    <w:p w14:paraId="6EC93EC6" w14:textId="77777777" w:rsidR="00F5722B" w:rsidRPr="00F5722B" w:rsidRDefault="00F5722B" w:rsidP="00F57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&lt;Una Bomba has an almost completely electronic sound, with drum and bass features and a lot of sampling and stuff.&gt;</w:t>
      </w:r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21" w:history="1">
        <w:r w:rsidRPr="00F5722B">
          <w:rPr>
            <w:rFonts w:ascii="Century Gothic" w:eastAsia="Times New Roman" w:hAnsi="Century Gothic" w:cs="Times New Roman"/>
            <w:color w:val="0000FF"/>
            <w:sz w:val="15"/>
            <w:szCs w:val="15"/>
            <w:u w:val="single"/>
            <w:lang w:eastAsia="en-GB"/>
          </w:rPr>
          <w:t>full text</w:t>
        </w:r>
      </w:hyperlink>
    </w:p>
    <w:p w14:paraId="397A2E50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22" w:history="1">
        <w:r w:rsidRPr="00F5722B">
          <w:rPr>
            <w:rFonts w:ascii="Century Gothic" w:eastAsia="Times New Roman" w:hAnsi="Century Gothic" w:cs="Times New Roman"/>
            <w:color w:val="0000FF"/>
            <w:sz w:val="20"/>
            <w:szCs w:val="20"/>
            <w:u w:val="single"/>
            <w:lang w:eastAsia="en-GB"/>
          </w:rPr>
          <w:t>Scandinavian Indie Digest</w:t>
        </w:r>
      </w:hyperlink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.  26 November 1997.</w:t>
      </w:r>
    </w:p>
    <w:p w14:paraId="1F4F7A9F" w14:textId="77777777" w:rsidR="00F5722B" w:rsidRPr="00F5722B" w:rsidRDefault="00000000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12009307">
          <v:rect id="_x0000_i1028" style="width:468pt;height:.75pt" o:hralign="right" o:hrstd="t" o:hrnoshade="t" o:hr="t" fillcolor="#a0a0a0" stroked="f"/>
        </w:pict>
      </w:r>
    </w:p>
    <w:p w14:paraId="471FEB25" w14:textId="77777777" w:rsidR="00F5722B" w:rsidRPr="00F5722B" w:rsidRDefault="00F5722B" w:rsidP="00F57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journalist's question:</w:t>
      </w:r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 &lt;Tonu</w:t>
      </w:r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 [</w:t>
      </w:r>
      <w:proofErr w:type="spellStart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Pedaru</w:t>
      </w:r>
      <w:proofErr w:type="spellEnd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, singer]</w:t>
      </w:r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, you cannot really sing, can you?&gt;</w:t>
      </w:r>
      <w:r w:rsidRPr="00F5722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Tonu:</w:t>
      </w:r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 &lt;No.  I just sing because I am even worse on any other instrument.&gt; </w:t>
      </w:r>
      <w:hyperlink r:id="rId23" w:history="1">
        <w:r w:rsidRPr="00F5722B">
          <w:rPr>
            <w:rFonts w:ascii="Century Gothic" w:eastAsia="Times New Roman" w:hAnsi="Century Gothic" w:cs="Times New Roman"/>
            <w:color w:val="0000FF"/>
            <w:sz w:val="15"/>
            <w:szCs w:val="15"/>
            <w:u w:val="single"/>
            <w:lang w:eastAsia="en-GB"/>
          </w:rPr>
          <w:t>full text</w:t>
        </w:r>
      </w:hyperlink>
    </w:p>
    <w:p w14:paraId="2E8CCBED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Sõnumileht</w:t>
      </w:r>
      <w:proofErr w:type="spellEnd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newspaper, Estonia.  11 October 1997.</w:t>
      </w:r>
    </w:p>
    <w:p w14:paraId="6A7802A2" w14:textId="77777777" w:rsidR="00F5722B" w:rsidRPr="00F5722B" w:rsidRDefault="00000000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3B151D21">
          <v:rect id="_x0000_i1029" style="width:468pt;height:.75pt" o:hralign="right" o:hrstd="t" o:hrnoshade="t" o:hr="t" fillcolor="#a0a0a0" stroked="f"/>
        </w:pict>
      </w:r>
    </w:p>
    <w:p w14:paraId="190A0241" w14:textId="77777777" w:rsidR="00F5722B" w:rsidRPr="00F5722B" w:rsidRDefault="00F5722B" w:rsidP="00F57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&lt;The stage is covered with turntables and other gadgetry, but </w:t>
      </w:r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[singer Tonu] </w:t>
      </w:r>
      <w:proofErr w:type="spellStart"/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Pedaru</w:t>
      </w:r>
      <w:proofErr w:type="spellEnd"/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still manages to grab the spotlight almost entirely for himself.  A born leader.&gt;</w:t>
      </w:r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24" w:history="1">
        <w:r w:rsidRPr="00F5722B">
          <w:rPr>
            <w:rFonts w:ascii="Century Gothic" w:eastAsia="Times New Roman" w:hAnsi="Century Gothic" w:cs="Times New Roman"/>
            <w:color w:val="0000FF"/>
            <w:sz w:val="15"/>
            <w:szCs w:val="15"/>
            <w:u w:val="single"/>
            <w:lang w:eastAsia="en-GB"/>
          </w:rPr>
          <w:t>full text</w:t>
        </w:r>
      </w:hyperlink>
    </w:p>
    <w:p w14:paraId="300545B1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Sõnumileht</w:t>
      </w:r>
      <w:proofErr w:type="spellEnd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newspaper, Estonia.  4 October 1997.</w:t>
      </w:r>
    </w:p>
    <w:p w14:paraId="554F551E" w14:textId="77777777" w:rsidR="00F5722B" w:rsidRPr="00F5722B" w:rsidRDefault="00000000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340B4D8F">
          <v:rect id="_x0000_i1030" style="width:468pt;height:.75pt" o:hralign="right" o:hrstd="t" o:hrnoshade="t" o:hr="t" fillcolor="#a0a0a0" stroked="f"/>
        </w:pict>
      </w:r>
    </w:p>
    <w:p w14:paraId="5F81341E" w14:textId="77777777" w:rsidR="00F5722B" w:rsidRPr="00F5722B" w:rsidRDefault="00F5722B" w:rsidP="00F57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[background article on the development of clubs in Estonia]</w:t>
      </w:r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25" w:history="1">
        <w:r w:rsidRPr="00F5722B">
          <w:rPr>
            <w:rFonts w:ascii="Century Gothic" w:eastAsia="Times New Roman" w:hAnsi="Century Gothic" w:cs="Times New Roman"/>
            <w:color w:val="0000FF"/>
            <w:sz w:val="15"/>
            <w:szCs w:val="15"/>
            <w:u w:val="single"/>
            <w:lang w:eastAsia="en-GB"/>
          </w:rPr>
          <w:t>full text</w:t>
        </w:r>
      </w:hyperlink>
    </w:p>
    <w:p w14:paraId="7AB94307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In Time magazine, Estonia.  </w:t>
      </w:r>
      <w:proofErr w:type="spellStart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Autmun</w:t>
      </w:r>
      <w:proofErr w:type="spellEnd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1997.</w:t>
      </w:r>
    </w:p>
    <w:p w14:paraId="304D6578" w14:textId="77777777" w:rsidR="00F5722B" w:rsidRPr="00F5722B" w:rsidRDefault="00000000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30AB473C">
          <v:rect id="_x0000_i1031" style="width:468pt;height:.75pt" o:hralign="right" o:hrstd="t" o:hrnoshade="t" o:hr="t" fillcolor="#a0a0a0" stroked="f"/>
        </w:pict>
      </w:r>
    </w:p>
    <w:p w14:paraId="243A853C" w14:textId="77777777" w:rsidR="00F5722B" w:rsidRPr="00F5722B" w:rsidRDefault="00F5722B" w:rsidP="00F57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&lt;This very original group who has grown better with time promises to deliver a real shockwave in the local music scene.&gt; </w:t>
      </w:r>
      <w:hyperlink r:id="rId26" w:history="1">
        <w:r w:rsidRPr="00F5722B">
          <w:rPr>
            <w:rFonts w:ascii="Century Gothic" w:eastAsia="Times New Roman" w:hAnsi="Century Gothic" w:cs="Times New Roman"/>
            <w:color w:val="0000FF"/>
            <w:sz w:val="15"/>
            <w:szCs w:val="15"/>
            <w:u w:val="single"/>
            <w:lang w:eastAsia="en-GB"/>
          </w:rPr>
          <w:t>full text</w:t>
        </w:r>
      </w:hyperlink>
    </w:p>
    <w:p w14:paraId="74162410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Meie</w:t>
      </w:r>
      <w:proofErr w:type="spellEnd"/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 xml:space="preserve"> Meel newspaper, Estonia.  19 June 1997.</w:t>
      </w:r>
    </w:p>
    <w:p w14:paraId="10726EC7" w14:textId="77777777" w:rsidR="00F5722B" w:rsidRPr="00F5722B" w:rsidRDefault="00000000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35D88BEF">
          <v:rect id="_x0000_i1032" style="width:468pt;height:.75pt" o:hralign="right" o:hrstd="t" o:hrnoshade="t" o:hr="t" fillcolor="#a0a0a0" stroked="f"/>
        </w:pict>
      </w:r>
    </w:p>
    <w:p w14:paraId="1110909A" w14:textId="77777777" w:rsidR="00F5722B" w:rsidRPr="00F5722B" w:rsidRDefault="00F5722B" w:rsidP="00F57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&lt;Una Bomba </w:t>
      </w:r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[are]</w:t>
      </w:r>
      <w:r w:rsidRPr="00F5722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the favourites of the Estonian underground.&gt; </w:t>
      </w:r>
      <w:hyperlink r:id="rId27" w:history="1">
        <w:r w:rsidRPr="00F5722B">
          <w:rPr>
            <w:rFonts w:ascii="Century Gothic" w:eastAsia="Times New Roman" w:hAnsi="Century Gothic" w:cs="Times New Roman"/>
            <w:color w:val="0000FF"/>
            <w:sz w:val="15"/>
            <w:szCs w:val="15"/>
            <w:u w:val="single"/>
            <w:lang w:eastAsia="en-GB"/>
          </w:rPr>
          <w:t>full text</w:t>
        </w:r>
      </w:hyperlink>
    </w:p>
    <w:p w14:paraId="43882249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28" w:anchor="teine" w:history="1">
        <w:proofErr w:type="spellStart"/>
        <w:r w:rsidRPr="00F5722B">
          <w:rPr>
            <w:rFonts w:ascii="Century Gothic" w:eastAsia="Times New Roman" w:hAnsi="Century Gothic" w:cs="Times New Roman"/>
            <w:color w:val="0000FF"/>
            <w:sz w:val="20"/>
            <w:szCs w:val="20"/>
            <w:u w:val="single"/>
            <w:lang w:eastAsia="en-GB"/>
          </w:rPr>
          <w:t>Postimees</w:t>
        </w:r>
        <w:proofErr w:type="spellEnd"/>
      </w:hyperlink>
      <w:r w:rsidRPr="00F5722B">
        <w:rPr>
          <w:rFonts w:ascii="Century Gothic" w:eastAsia="Times New Roman" w:hAnsi="Century Gothic" w:cs="Times New Roman"/>
          <w:color w:val="000000"/>
          <w:sz w:val="20"/>
          <w:szCs w:val="20"/>
          <w:lang w:eastAsia="en-GB"/>
        </w:rPr>
        <w:t> newspaper, Estonia.  14 June 1997.</w:t>
      </w:r>
    </w:p>
    <w:p w14:paraId="58982927" w14:textId="77777777" w:rsidR="00F5722B" w:rsidRPr="00F5722B" w:rsidRDefault="00000000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4F7D2012">
          <v:rect id="_x0000_i1033" style="width:468pt;height:.75pt" o:hralign="right" o:hrstd="t" o:hrnoshade="t" o:hr="t" fillcolor="#a0a0a0" stroked="f"/>
        </w:pict>
      </w:r>
    </w:p>
    <w:p w14:paraId="606FA6D1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29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0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1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2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3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4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F5722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35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F5722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6" w:history="1">
        <w:r w:rsidRPr="00F5722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365F7E1D" w14:textId="77777777" w:rsidR="00F5722B" w:rsidRPr="00F5722B" w:rsidRDefault="00F5722B" w:rsidP="00F572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revised: 3 </w:t>
      </w:r>
      <w:proofErr w:type="spellStart"/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feb</w:t>
      </w:r>
      <w:proofErr w:type="spellEnd"/>
      <w:r w:rsidRPr="00F5722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 00</w:t>
      </w:r>
    </w:p>
    <w:p w14:paraId="3BA6BA9E" w14:textId="77777777" w:rsidR="00FC068C" w:rsidRPr="00FC068C" w:rsidRDefault="00FC068C" w:rsidP="00FC068C">
      <w:pPr>
        <w:spacing w:after="0"/>
        <w:rPr>
          <w:rFonts w:ascii="Arial" w:hAnsi="Arial" w:cs="Arial"/>
          <w:sz w:val="24"/>
          <w:szCs w:val="24"/>
        </w:rPr>
      </w:pPr>
    </w:p>
    <w:sectPr w:rsidR="00FC068C" w:rsidRPr="00FC068C" w:rsidSect="007E4D34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22B"/>
    <w:rsid w:val="00281538"/>
    <w:rsid w:val="00774BF5"/>
    <w:rsid w:val="007E4D34"/>
    <w:rsid w:val="00CE3618"/>
    <w:rsid w:val="00F5722B"/>
    <w:rsid w:val="00FC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4D671"/>
  <w15:chartTrackingRefBased/>
  <w15:docId w15:val="{E0CB9BFD-DFA5-4197-AE3D-5AE4731C1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rchive.org/web/20010204202400/http:/www.highpark.com/catalog.htm" TargetMode="External"/><Relationship Id="rId13" Type="http://schemas.openxmlformats.org/officeDocument/2006/relationships/hyperlink" Target="https://web.archive.org/web/20010204202400/http:/www.highpark.com/press.htm" TargetMode="External"/><Relationship Id="rId18" Type="http://schemas.openxmlformats.org/officeDocument/2006/relationships/hyperlink" Target="https://web.archive.org/web/20010204202400/http:/www.highpark.com/audio.htm" TargetMode="External"/><Relationship Id="rId26" Type="http://schemas.openxmlformats.org/officeDocument/2006/relationships/hyperlink" Target="https://web.archive.org/web/20010204202400/http:/www.highpark.com/unabomba/press1997meiemeel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eb.archive.org/web/20010204202400/http:/www.highpark.com/unabomba/press1997scandinavian.htm" TargetMode="External"/><Relationship Id="rId34" Type="http://schemas.openxmlformats.org/officeDocument/2006/relationships/hyperlink" Target="https://web.archive.org/web/20010204202400/http:/www.highpark.com/mail.htm" TargetMode="External"/><Relationship Id="rId7" Type="http://schemas.openxmlformats.org/officeDocument/2006/relationships/hyperlink" Target="https://web.archive.org/web/20010204202400/http:/www.highpark.com/artists.htm" TargetMode="External"/><Relationship Id="rId12" Type="http://schemas.openxmlformats.org/officeDocument/2006/relationships/hyperlink" Target="https://web.archive.org/web/20010204202400/http:/www.highpark.com/unabomba/press.htm" TargetMode="External"/><Relationship Id="rId17" Type="http://schemas.openxmlformats.org/officeDocument/2006/relationships/hyperlink" Target="https://web.archive.org/web/20010204202400/http:/www.highpark.com/catalog.htm" TargetMode="External"/><Relationship Id="rId25" Type="http://schemas.openxmlformats.org/officeDocument/2006/relationships/hyperlink" Target="https://web.archive.org/web/20010204202400/http:/www.highpark.com/unabomba/press1997intime.htm" TargetMode="External"/><Relationship Id="rId33" Type="http://schemas.openxmlformats.org/officeDocument/2006/relationships/hyperlink" Target="https://web.archive.org/web/20010204202400/http:/www.highpark.com/distribution.htm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eb.archive.org/web/20010204202400/http:/www.highpark.com/unabomba/disco.htm" TargetMode="External"/><Relationship Id="rId20" Type="http://schemas.openxmlformats.org/officeDocument/2006/relationships/hyperlink" Target="https://web.archive.org/web/20010204202400/http:/www.highpark.com/unabomba/press1999ekspress.htm" TargetMode="External"/><Relationship Id="rId29" Type="http://schemas.openxmlformats.org/officeDocument/2006/relationships/hyperlink" Target="https://web.archive.org/web/20010204202400/http:/www.highpark.com/home.ht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eb.archive.org/web/20010204202400/http:/www.highpark.com/home.htm" TargetMode="External"/><Relationship Id="rId11" Type="http://schemas.openxmlformats.org/officeDocument/2006/relationships/hyperlink" Target="https://web.archive.org/web/20010204202400/http:/www.highpark.com/mail.htm" TargetMode="External"/><Relationship Id="rId24" Type="http://schemas.openxmlformats.org/officeDocument/2006/relationships/hyperlink" Target="https://web.archive.org/web/20010204202400/http:/www.highpark.com/unabomba/press1997sonumileht.htm" TargetMode="External"/><Relationship Id="rId32" Type="http://schemas.openxmlformats.org/officeDocument/2006/relationships/hyperlink" Target="https://web.archive.org/web/20010204202400/http:/www.highpark.com/audio.htm" TargetMode="External"/><Relationship Id="rId37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hyperlink" Target="https://web.archive.org/web/20010204202400/http:/www.highpark.com/unabomba/biog.htm" TargetMode="External"/><Relationship Id="rId23" Type="http://schemas.openxmlformats.org/officeDocument/2006/relationships/hyperlink" Target="https://web.archive.org/web/20010204202400/http:/www.highpark.com/unabomba/press1997sonumileht1.htm" TargetMode="External"/><Relationship Id="rId28" Type="http://schemas.openxmlformats.org/officeDocument/2006/relationships/hyperlink" Target="https://web.archive.org/web/20010204202400/http:/postimees.ee/leht/97/06/14e/muusika.htm" TargetMode="External"/><Relationship Id="rId36" Type="http://schemas.openxmlformats.org/officeDocument/2006/relationships/hyperlink" Target="https://web.archive.org/web/20010204202400/http:/www.highpark.com/press.htm" TargetMode="External"/><Relationship Id="rId10" Type="http://schemas.openxmlformats.org/officeDocument/2006/relationships/hyperlink" Target="https://web.archive.org/web/20010204202400/http:/www.highpark.com/distribution.htm" TargetMode="External"/><Relationship Id="rId19" Type="http://schemas.openxmlformats.org/officeDocument/2006/relationships/hyperlink" Target="https://web.archive.org/web/20010204202400/http:/www.highpark.com/unabomba/links.htm" TargetMode="External"/><Relationship Id="rId31" Type="http://schemas.openxmlformats.org/officeDocument/2006/relationships/hyperlink" Target="https://web.archive.org/web/20010204202400/http:/www.highpark.com/catalog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.archive.org/web/20010204202400/http:/www.highpark.com/audio.htm" TargetMode="External"/><Relationship Id="rId14" Type="http://schemas.openxmlformats.org/officeDocument/2006/relationships/hyperlink" Target="https://web.archive.org/web/20010204202400/http:/www.highpark.com/unabomba/cdinfo.htm" TargetMode="External"/><Relationship Id="rId22" Type="http://schemas.openxmlformats.org/officeDocument/2006/relationships/hyperlink" Target="https://web.archive.org/web/20010204202400/http:/phttpd.www.lysator.liu.se/~chief/SID/sid-9709.htm" TargetMode="External"/><Relationship Id="rId27" Type="http://schemas.openxmlformats.org/officeDocument/2006/relationships/hyperlink" Target="https://web.archive.org/web/20010204202400/http:/www.highpark.com/unabomba/press1997postimees.htm" TargetMode="External"/><Relationship Id="rId30" Type="http://schemas.openxmlformats.org/officeDocument/2006/relationships/hyperlink" Target="https://web.archive.org/web/20010204202400/http:/www.highpark.com/artists.htm" TargetMode="External"/><Relationship Id="rId35" Type="http://schemas.openxmlformats.org/officeDocument/2006/relationships/hyperlink" Target="https://web.archive.org/web/20010204202400/http:/www.highpark.com/unabomba/press.ht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nt%20Goddard\Documents\Custom%20Office%20Templates\Defaul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20B5-D3B7-40B9-B6F8-3C56F3DD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Default.dotx</Template>
  <TotalTime>2</TotalTime>
  <Pages>1</Pages>
  <Words>697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Hgh Park Records Una Bomba press reviews</dc:title>
  <dc:subject/>
  <dc:creator>Grant Goddard</dc:creator>
  <cp:keywords/>
  <dc:description/>
  <cp:lastModifiedBy>Grant Goddard</cp:lastModifiedBy>
  <cp:revision>2</cp:revision>
  <dcterms:created xsi:type="dcterms:W3CDTF">2026-02-05T12:42:00Z</dcterms:created>
  <dcterms:modified xsi:type="dcterms:W3CDTF">2026-02-08T15:35:00Z</dcterms:modified>
</cp:coreProperties>
</file>