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1426E" w14:textId="77777777" w:rsidR="003E5357" w:rsidRPr="003E5357" w:rsidRDefault="003E5357" w:rsidP="003E535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3E5357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0" distR="0" simplePos="0" relativeHeight="251659264" behindDoc="0" locked="0" layoutInCell="1" allowOverlap="0" wp14:anchorId="1B27D5B7" wp14:editId="623E9256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66750" cy="676275"/>
            <wp:effectExtent l="0" t="0" r="0" b="9525"/>
            <wp:wrapSquare wrapText="bothSides"/>
            <wp:docPr id="66" name="Picture 63" descr="high park record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igh park records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6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home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7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8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9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0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1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  <w:r w:rsidRPr="003E5357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12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3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releases</w:t>
        </w:r>
      </w:hyperlink>
    </w:p>
    <w:p w14:paraId="0D0E53C6" w14:textId="77777777" w:rsidR="003E5357" w:rsidRPr="003E5357" w:rsidRDefault="00000000" w:rsidP="003E535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pict w14:anchorId="23BFA82F">
          <v:rect id="_x0000_i1025" style="width:468pt;height:.75pt" o:hralign="right" o:hrstd="t" o:hrnoshade="t" o:hr="t" fillcolor="#a0a0a0" stroked="f"/>
        </w:pict>
      </w:r>
    </w:p>
    <w:p w14:paraId="79B09649" w14:textId="77777777" w:rsidR="003E5357" w:rsidRPr="003E5357" w:rsidRDefault="003E5357" w:rsidP="003E535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3E5357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una</w:t>
      </w:r>
      <w:proofErr w:type="spellEnd"/>
      <w:r w:rsidRPr="003E5357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 xml:space="preserve"> </w:t>
      </w:r>
      <w:proofErr w:type="spellStart"/>
      <w:r w:rsidRPr="003E5357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bomba</w:t>
      </w:r>
      <w:proofErr w:type="spellEnd"/>
    </w:p>
    <w:p w14:paraId="06827A0A" w14:textId="77777777" w:rsidR="003E5357" w:rsidRPr="003E5357" w:rsidRDefault="003E5357" w:rsidP="003E535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14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CD INFO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5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PRESS CUTTINGS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6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BIOGRAPHY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DISCOGRAPHY </w:t>
      </w:r>
      <w:hyperlink r:id="rId17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MAIL ORDER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8" w:anchor="unabomba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AUDIO SAMPLES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9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WWW LINKS</w:t>
        </w:r>
      </w:hyperlink>
      <w:r w:rsidRPr="003E5357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3E5357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 </w:t>
      </w:r>
    </w:p>
    <w:p w14:paraId="56908D80" w14:textId="77777777" w:rsidR="003E5357" w:rsidRPr="003E5357" w:rsidRDefault="003E5357" w:rsidP="003E53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E535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en-GB"/>
        </w:rPr>
        <w:t> </w:t>
      </w:r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2000</w:t>
      </w:r>
      <w:r w:rsidRPr="003E5357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</w:t>
      </w:r>
      <w:proofErr w:type="spellStart"/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una</w:t>
      </w:r>
      <w:proofErr w:type="spellEnd"/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bomba</w:t>
      </w:r>
      <w:proofErr w:type="spellEnd"/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</w:t>
      </w:r>
      <w:r w:rsidRPr="003E5357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 [album]</w:t>
      </w:r>
      <w:r w:rsidRPr="003E5357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High Park Records HIPA 105 </w:t>
      </w:r>
      <w:r w:rsidRPr="003E5357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[CD: international]</w:t>
      </w:r>
    </w:p>
    <w:p w14:paraId="0291465D" w14:textId="77777777" w:rsidR="003E5357" w:rsidRPr="003E5357" w:rsidRDefault="003E5357" w:rsidP="003E53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1997</w:t>
      </w:r>
      <w:r w:rsidRPr="003E5357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</w:t>
      </w:r>
      <w:proofErr w:type="spellStart"/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honeycombat</w:t>
      </w:r>
      <w:proofErr w:type="spellEnd"/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 </w:t>
      </w:r>
      <w:r w:rsidRPr="003E5357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[album]</w:t>
      </w:r>
      <w:r w:rsidRPr="003E5357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proofErr w:type="spellStart"/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Plastmass</w:t>
      </w:r>
      <w:proofErr w:type="spellEnd"/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Recordings PLT 1 </w:t>
      </w:r>
      <w:r w:rsidRPr="003E5357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[cassette: Estonia]</w:t>
      </w:r>
    </w:p>
    <w:p w14:paraId="1A450F9D" w14:textId="77777777" w:rsidR="003E5357" w:rsidRPr="003E5357" w:rsidRDefault="003E5357" w:rsidP="003E53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1996</w:t>
      </w:r>
      <w:r w:rsidRPr="003E5357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one song "Change (Ballad </w:t>
      </w:r>
      <w:proofErr w:type="gramStart"/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Of</w:t>
      </w:r>
      <w:proofErr w:type="gramEnd"/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Barbie &amp; Ken)" on compilation:</w:t>
      </w:r>
      <w:r w:rsidRPr="003E5357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"The </w:t>
      </w:r>
      <w:proofErr w:type="spellStart"/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Artgenda</w:t>
      </w:r>
      <w:proofErr w:type="spellEnd"/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Music - </w:t>
      </w:r>
      <w:proofErr w:type="spellStart"/>
      <w:proofErr w:type="gramStart"/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Artgenda</w:t>
      </w:r>
      <w:proofErr w:type="spellEnd"/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 '</w:t>
      </w:r>
      <w:proofErr w:type="gramEnd"/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96" </w:t>
      </w:r>
      <w:r w:rsidRPr="003E5357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[album]</w:t>
      </w:r>
      <w:r w:rsidRPr="003E5357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3E5357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[</w:t>
      </w:r>
      <w:r w:rsidRPr="003E5357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promotional CD for </w:t>
      </w:r>
      <w:proofErr w:type="spellStart"/>
      <w:r w:rsidRPr="003E5357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Artgenda</w:t>
      </w:r>
      <w:proofErr w:type="spellEnd"/>
      <w:r w:rsidRPr="003E5357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 Festival, Stockholm - March/April 1996]</w:t>
      </w:r>
    </w:p>
    <w:p w14:paraId="6674CBDB" w14:textId="77777777" w:rsidR="003E5357" w:rsidRPr="003E5357" w:rsidRDefault="00000000" w:rsidP="003E5357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pict w14:anchorId="0AA3EABE">
          <v:rect id="_x0000_i1026" style="width:468pt;height:.75pt" o:hralign="right" o:hrstd="t" o:hrnoshade="t" o:hr="t" fillcolor="#a0a0a0" stroked="f"/>
        </w:pict>
      </w:r>
    </w:p>
    <w:p w14:paraId="29BD8EE4" w14:textId="77777777" w:rsidR="003E5357" w:rsidRPr="003E5357" w:rsidRDefault="003E5357" w:rsidP="003E535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20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home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1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2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3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4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5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  <w:r w:rsidRPr="003E5357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26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3E5357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7" w:history="1">
        <w:r w:rsidRPr="003E5357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releases</w:t>
        </w:r>
      </w:hyperlink>
    </w:p>
    <w:p w14:paraId="681F7DBE" w14:textId="77777777" w:rsidR="003E5357" w:rsidRPr="003E5357" w:rsidRDefault="003E5357" w:rsidP="003E535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3E5357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revised: 3 </w:t>
      </w:r>
      <w:proofErr w:type="spellStart"/>
      <w:r w:rsidRPr="003E5357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feb</w:t>
      </w:r>
      <w:proofErr w:type="spellEnd"/>
      <w:r w:rsidRPr="003E5357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 00</w:t>
      </w:r>
    </w:p>
    <w:p w14:paraId="1E2953A5" w14:textId="77777777" w:rsidR="00FC068C" w:rsidRPr="00FC068C" w:rsidRDefault="00FC068C" w:rsidP="00FC068C">
      <w:pPr>
        <w:spacing w:after="0"/>
        <w:rPr>
          <w:rFonts w:ascii="Arial" w:hAnsi="Arial" w:cs="Arial"/>
          <w:sz w:val="24"/>
          <w:szCs w:val="24"/>
        </w:rPr>
      </w:pPr>
    </w:p>
    <w:sectPr w:rsidR="00FC068C" w:rsidRPr="00FC068C" w:rsidSect="006A4C66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357"/>
    <w:rsid w:val="00117E1B"/>
    <w:rsid w:val="00281538"/>
    <w:rsid w:val="003E5357"/>
    <w:rsid w:val="006A4C66"/>
    <w:rsid w:val="00CE3618"/>
    <w:rsid w:val="00FC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20FA0"/>
  <w15:chartTrackingRefBased/>
  <w15:docId w15:val="{AF45A75E-35E3-499C-8E39-F40F7CB17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archive.org/web/20010409204539/http:/www.highpark.com/catalog.htm" TargetMode="External"/><Relationship Id="rId13" Type="http://schemas.openxmlformats.org/officeDocument/2006/relationships/hyperlink" Target="https://web.archive.org/web/20010409204539/http:/www.highpark.com/press.htm" TargetMode="External"/><Relationship Id="rId18" Type="http://schemas.openxmlformats.org/officeDocument/2006/relationships/hyperlink" Target="https://web.archive.org/web/20010409204539/http:/www.highpark.com/audio.htm" TargetMode="External"/><Relationship Id="rId26" Type="http://schemas.openxmlformats.org/officeDocument/2006/relationships/hyperlink" Target="https://web.archive.org/web/20010409204539/http:/www.highpark.com/unabomba/press.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eb.archive.org/web/20010409204539/http:/www.highpark.com/artists.htm" TargetMode="External"/><Relationship Id="rId7" Type="http://schemas.openxmlformats.org/officeDocument/2006/relationships/hyperlink" Target="https://web.archive.org/web/20010409204539/http:/www.highpark.com/artists.htm" TargetMode="External"/><Relationship Id="rId12" Type="http://schemas.openxmlformats.org/officeDocument/2006/relationships/hyperlink" Target="https://web.archive.org/web/20010409204539/http:/www.highpark.com/unabomba/press.htm" TargetMode="External"/><Relationship Id="rId17" Type="http://schemas.openxmlformats.org/officeDocument/2006/relationships/hyperlink" Target="https://web.archive.org/web/20010409204539/http:/www.highpark.com/catalog.htm" TargetMode="External"/><Relationship Id="rId25" Type="http://schemas.openxmlformats.org/officeDocument/2006/relationships/hyperlink" Target="https://web.archive.org/web/20010409204539/http:/www.highpark.com/mail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eb.archive.org/web/20010409204539/http:/www.highpark.com/unabomba/biog.htm" TargetMode="External"/><Relationship Id="rId20" Type="http://schemas.openxmlformats.org/officeDocument/2006/relationships/hyperlink" Target="https://web.archive.org/web/20010409204539/http:/www.highpark.com/home.htm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web.archive.org/web/20010409204539/http:/www.highpark.com/home.htm" TargetMode="External"/><Relationship Id="rId11" Type="http://schemas.openxmlformats.org/officeDocument/2006/relationships/hyperlink" Target="https://web.archive.org/web/20010409204539/http:/www.highpark.com/mail.htm" TargetMode="External"/><Relationship Id="rId24" Type="http://schemas.openxmlformats.org/officeDocument/2006/relationships/hyperlink" Target="https://web.archive.org/web/20010409204539/http:/www.highpark.com/distribution.htm" TargetMode="External"/><Relationship Id="rId5" Type="http://schemas.openxmlformats.org/officeDocument/2006/relationships/image" Target="media/image1.gif"/><Relationship Id="rId15" Type="http://schemas.openxmlformats.org/officeDocument/2006/relationships/hyperlink" Target="https://web.archive.org/web/20010409204539/http:/www.highpark.com/unabomba/press.htm" TargetMode="External"/><Relationship Id="rId23" Type="http://schemas.openxmlformats.org/officeDocument/2006/relationships/hyperlink" Target="https://web.archive.org/web/20010409204539/http:/www.highpark.com/audio.htm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eb.archive.org/web/20010409204539/http:/www.highpark.com/distribution.htm" TargetMode="External"/><Relationship Id="rId19" Type="http://schemas.openxmlformats.org/officeDocument/2006/relationships/hyperlink" Target="https://web.archive.org/web/20010409204539/http:/www.highpark.com/unabomba/links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eb.archive.org/web/20010409204539/http:/www.highpark.com/audio.htm" TargetMode="External"/><Relationship Id="rId14" Type="http://schemas.openxmlformats.org/officeDocument/2006/relationships/hyperlink" Target="https://web.archive.org/web/20010409204539/http:/www.highpark.com/unabomba/cdinfo.htm" TargetMode="External"/><Relationship Id="rId22" Type="http://schemas.openxmlformats.org/officeDocument/2006/relationships/hyperlink" Target="https://web.archive.org/web/20010409204539/http:/www.highpark.com/catalog.htm" TargetMode="External"/><Relationship Id="rId27" Type="http://schemas.openxmlformats.org/officeDocument/2006/relationships/hyperlink" Target="https://web.archive.org/web/20010409204539/http:/www.highpark.com/press.ht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nt%20Goddard\Documents\Custom%20Office%20Templates\Defaul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6120B5-D3B7-40B9-B6F8-3C56F3DDA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Default.dotx</Template>
  <TotalTime>1</TotalTime>
  <Pages>1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High Park Records Una Bomba discography</dc:title>
  <dc:subject/>
  <dc:creator>Grant Goddard</dc:creator>
  <cp:keywords/>
  <dc:description/>
  <cp:lastModifiedBy>Grant Goddard</cp:lastModifiedBy>
  <cp:revision>2</cp:revision>
  <dcterms:created xsi:type="dcterms:W3CDTF">2026-02-05T12:45:00Z</dcterms:created>
  <dcterms:modified xsi:type="dcterms:W3CDTF">2026-02-08T15:33:00Z</dcterms:modified>
</cp:coreProperties>
</file>