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E843A" w14:textId="77777777" w:rsidR="00BB3E1B" w:rsidRPr="00BB3E1B" w:rsidRDefault="00BB3E1B" w:rsidP="00BB3E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BB3E1B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0" distR="0" simplePos="0" relativeHeight="251659264" behindDoc="0" locked="0" layoutInCell="1" allowOverlap="0" wp14:anchorId="04F5AB68" wp14:editId="5FBD74E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0" cy="676275"/>
            <wp:effectExtent l="0" t="0" r="0" b="9525"/>
            <wp:wrapSquare wrapText="bothSides"/>
            <wp:docPr id="62" name="Picture 59" descr="high park reco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igh park record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8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9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0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1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12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3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2E636F53" w14:textId="77777777" w:rsidR="00BB3E1B" w:rsidRPr="00BB3E1B" w:rsidRDefault="00000000" w:rsidP="00BB3E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35A49810">
          <v:rect id="_x0000_i1025" style="width:468pt;height:.75pt" o:hralign="right" o:hrstd="t" o:hrnoshade="t" o:hr="t" fillcolor="#a0a0a0" stroked="f"/>
        </w:pict>
      </w:r>
    </w:p>
    <w:p w14:paraId="37B29D38" w14:textId="77777777" w:rsidR="00BB3E1B" w:rsidRPr="00BB3E1B" w:rsidRDefault="00BB3E1B" w:rsidP="00BB3E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una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bomba</w:t>
      </w:r>
      <w:proofErr w:type="spellEnd"/>
    </w:p>
    <w:p w14:paraId="5A462D8E" w14:textId="77777777" w:rsidR="00BB3E1B" w:rsidRPr="00BB3E1B" w:rsidRDefault="00BB3E1B" w:rsidP="00BB3E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CD INFO </w:t>
      </w:r>
      <w:hyperlink r:id="rId14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PRESS CUTTINGS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5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BIOGRAPHY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6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DISCOGRAPHY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7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MAIL ORDER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8" w:anchor="unabomba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AUDIO SAMPLES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 </w:t>
      </w:r>
      <w:hyperlink r:id="rId19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15"/>
            <w:szCs w:val="15"/>
            <w:u w:val="single"/>
            <w:lang w:eastAsia="en-GB"/>
          </w:rPr>
          <w:t>WWW LINKS</w:t>
        </w:r>
      </w:hyperlink>
    </w:p>
    <w:p w14:paraId="514E93FA" w14:textId="77777777" w:rsidR="00BB3E1B" w:rsidRPr="00BB3E1B" w:rsidRDefault="00BB3E1B" w:rsidP="00BB3E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BB3E1B">
        <w:rPr>
          <w:rFonts w:ascii="Times New Roman" w:eastAsia="Times New Roman" w:hAnsi="Times New Roman" w:cs="Times New Roman"/>
          <w:color w:val="000000"/>
          <w:sz w:val="48"/>
          <w:szCs w:val="48"/>
          <w:lang w:eastAsia="en-GB"/>
        </w:rPr>
        <w:t> </w:t>
      </w:r>
    </w:p>
    <w:p w14:paraId="4E8FAD2B" w14:textId="77777777" w:rsidR="00BB3E1B" w:rsidRPr="00BB3E1B" w:rsidRDefault="00BB3E1B" w:rsidP="00BB3E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proofErr w:type="spellStart"/>
      <w:proofErr w:type="gram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una</w:t>
      </w:r>
      <w:proofErr w:type="spellEnd"/>
      <w:proofErr w:type="gram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bomba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"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una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bomba</w:t>
      </w:r>
      <w:proofErr w:type="spellEnd"/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high park records HIPA 105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UPC barcode 6-29201-01052-8</w:t>
      </w:r>
    </w:p>
    <w:p w14:paraId="78F3322B" w14:textId="77777777" w:rsidR="00BB3E1B" w:rsidRPr="00BB3E1B" w:rsidRDefault="00BB3E1B" w:rsidP="00BB3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01    05:07 touché cliché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02    05:28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fingerpower</w:t>
      </w:r>
      <w:proofErr w:type="spellEnd"/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03    06:03 the end up baby deluxe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04    04:13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goddamnmaddog</w:t>
      </w:r>
      <w:proofErr w:type="spellEnd"/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05    06:19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speedola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[higher hygiene]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06    05:11 dial-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hectik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-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oolin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'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07    06:10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sisterresistance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[she's able]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08    06:47 meatman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09    05:02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humanimal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[chew zombie-kombi]</w:t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10    06:05 the job [for a monk or a monkey]</w:t>
      </w:r>
    </w:p>
    <w:p w14:paraId="24D89CE0" w14:textId="77777777" w:rsidR="00BB3E1B" w:rsidRPr="00BB3E1B" w:rsidRDefault="00BB3E1B" w:rsidP="00BB3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written by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tõnu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pedaru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&amp;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raul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saaremets</w:t>
      </w:r>
      <w:proofErr w:type="spellEnd"/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except 10 written by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allan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hmelnitski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&amp;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tõnu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pedaru</w:t>
      </w:r>
      <w:proofErr w:type="spellEnd"/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copyright by 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"https://web.archive.org/web/20010306095318/http:/www.ncb.dk/english/index.htm"</w:instrText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nordisk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copyright bureau</w:t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/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"https://web.archive.org/web/20010306095318/http:/www.eauthors.ee/eng_index.html"</w:instrText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eesti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autorite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ühing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06 features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vijai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maheshwari</w:t>
      </w:r>
      <w:proofErr w:type="spellEnd"/>
    </w:p>
    <w:p w14:paraId="2506FD97" w14:textId="77777777" w:rsidR="00BB3E1B" w:rsidRPr="00BB3E1B" w:rsidRDefault="00BB3E1B" w:rsidP="00BB3E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produced by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una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bomba</w:t>
      </w:r>
      <w:proofErr w:type="spellEnd"/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engineered by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paavo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@ </w:t>
      </w:r>
      <w:hyperlink r:id="rId20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orbital vox</w:t>
        </w:r>
      </w:hyperlink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support by 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"https://web.archive.org/web/20010306095318/http:/www.kosmoscontrol.ee/"</w:instrText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kosmos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control</w:t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mastered by nick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blagona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@ </w:t>
      </w:r>
      <w:hyperlink r:id="rId21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metalworks</w:t>
        </w:r>
      </w:hyperlink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BB3E1B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designed &amp; manufactured by </w:t>
      </w:r>
      <w:hyperlink r:id="rId22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design infinity</w:t>
        </w:r>
      </w:hyperlink>
    </w:p>
    <w:p w14:paraId="183B56E2" w14:textId="77777777" w:rsidR="00BB3E1B" w:rsidRPr="00BB3E1B" w:rsidRDefault="00000000" w:rsidP="00BB3E1B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066A5B55">
          <v:rect id="_x0000_i1026" style="width:468pt;height:.75pt" o:hralign="right" o:hrstd="t" o:hrnoshade="t" o:hr="t" fillcolor="#a0a0a0" stroked="f"/>
        </w:pict>
      </w:r>
    </w:p>
    <w:p w14:paraId="3780EB74" w14:textId="77777777" w:rsidR="00BB3E1B" w:rsidRPr="00BB3E1B" w:rsidRDefault="00BB3E1B" w:rsidP="00BB3E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23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4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5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6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7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8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BB3E1B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29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BB3E1B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30" w:history="1">
        <w:r w:rsidRPr="00BB3E1B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releases</w:t>
        </w:r>
      </w:hyperlink>
    </w:p>
    <w:p w14:paraId="67D58253" w14:textId="77777777" w:rsidR="00BB3E1B" w:rsidRPr="00BB3E1B" w:rsidRDefault="00BB3E1B" w:rsidP="00BB3E1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revised: 3 </w:t>
      </w:r>
      <w:proofErr w:type="spellStart"/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feb</w:t>
      </w:r>
      <w:proofErr w:type="spellEnd"/>
      <w:r w:rsidRPr="00BB3E1B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 00</w:t>
      </w:r>
    </w:p>
    <w:p w14:paraId="3FC71CE9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F43703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E1B"/>
    <w:rsid w:val="00281538"/>
    <w:rsid w:val="00BB3E1B"/>
    <w:rsid w:val="00CD7C64"/>
    <w:rsid w:val="00CE3618"/>
    <w:rsid w:val="00F43703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20FAA"/>
  <w15:chartTrackingRefBased/>
  <w15:docId w15:val="{DB3A9DD3-8608-458B-84D0-2C291B4CF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010306095318/http:/www.highpark.com/catalog.htm" TargetMode="External"/><Relationship Id="rId13" Type="http://schemas.openxmlformats.org/officeDocument/2006/relationships/hyperlink" Target="https://web.archive.org/web/20010306095318/http:/www.highpark.com/press.htm" TargetMode="External"/><Relationship Id="rId18" Type="http://schemas.openxmlformats.org/officeDocument/2006/relationships/hyperlink" Target="https://web.archive.org/web/20010306095318/http:/www.highpark.com/audio.htm" TargetMode="External"/><Relationship Id="rId26" Type="http://schemas.openxmlformats.org/officeDocument/2006/relationships/hyperlink" Target="https://web.archive.org/web/20010306095318/http:/www.highpark.com/audio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eb.archive.org/web/20010306095318/http:/www.metalworks-studios.com/" TargetMode="External"/><Relationship Id="rId7" Type="http://schemas.openxmlformats.org/officeDocument/2006/relationships/hyperlink" Target="https://web.archive.org/web/20010306095318/http:/www.highpark.com/artists.htm" TargetMode="External"/><Relationship Id="rId12" Type="http://schemas.openxmlformats.org/officeDocument/2006/relationships/hyperlink" Target="https://web.archive.org/web/20010306095318/http:/www.highpark.com/unabomba/press.htm" TargetMode="External"/><Relationship Id="rId17" Type="http://schemas.openxmlformats.org/officeDocument/2006/relationships/hyperlink" Target="https://web.archive.org/web/20010306095318/http:/www.highpark.com/catalog.htm" TargetMode="External"/><Relationship Id="rId25" Type="http://schemas.openxmlformats.org/officeDocument/2006/relationships/hyperlink" Target="https://web.archive.org/web/20010306095318/http:/www.highpark.com/catalog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archive.org/web/20010306095318/http:/www.highpark.com/unabomba/disco.htm" TargetMode="External"/><Relationship Id="rId20" Type="http://schemas.openxmlformats.org/officeDocument/2006/relationships/hyperlink" Target="https://web.archive.org/web/20010306095318/http:/www.online.ee/~orbital_vox/english/index.html" TargetMode="External"/><Relationship Id="rId29" Type="http://schemas.openxmlformats.org/officeDocument/2006/relationships/hyperlink" Target="https://web.archive.org/web/20010306095318/http:/www.highpark.com/unabomba/press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eb.archive.org/web/20010306095318/http:/www.highpark.com/home.htm" TargetMode="External"/><Relationship Id="rId11" Type="http://schemas.openxmlformats.org/officeDocument/2006/relationships/hyperlink" Target="https://web.archive.org/web/20010306095318/http:/www.highpark.com/mail.htm" TargetMode="External"/><Relationship Id="rId24" Type="http://schemas.openxmlformats.org/officeDocument/2006/relationships/hyperlink" Target="https://web.archive.org/web/20010306095318/http:/www.highpark.com/artists.htm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gif"/><Relationship Id="rId15" Type="http://schemas.openxmlformats.org/officeDocument/2006/relationships/hyperlink" Target="https://web.archive.org/web/20010306095318/http:/www.highpark.com/unabomba/biog.htm" TargetMode="External"/><Relationship Id="rId23" Type="http://schemas.openxmlformats.org/officeDocument/2006/relationships/hyperlink" Target="https://web.archive.org/web/20010306095318/http:/www.highpark.com/home.htm" TargetMode="External"/><Relationship Id="rId28" Type="http://schemas.openxmlformats.org/officeDocument/2006/relationships/hyperlink" Target="https://web.archive.org/web/20010306095318/http:/www.highpark.com/mail.htm" TargetMode="External"/><Relationship Id="rId10" Type="http://schemas.openxmlformats.org/officeDocument/2006/relationships/hyperlink" Target="https://web.archive.org/web/20010306095318/http:/www.highpark.com/distribution.htm" TargetMode="External"/><Relationship Id="rId19" Type="http://schemas.openxmlformats.org/officeDocument/2006/relationships/hyperlink" Target="https://web.archive.org/web/20010306095318/http:/www.highpark.com/unabomba/links.htm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010306095318/http:/www.highpark.com/audio.htm" TargetMode="External"/><Relationship Id="rId14" Type="http://schemas.openxmlformats.org/officeDocument/2006/relationships/hyperlink" Target="https://web.archive.org/web/20010306095318/http:/www.highpark.com/unabomba/press.htm" TargetMode="External"/><Relationship Id="rId22" Type="http://schemas.openxmlformats.org/officeDocument/2006/relationships/hyperlink" Target="https://web.archive.org/web/20010306095318/http:/www.designinfinity.com/" TargetMode="External"/><Relationship Id="rId27" Type="http://schemas.openxmlformats.org/officeDocument/2006/relationships/hyperlink" Target="https://web.archive.org/web/20010306095318/http:/www.highpark.com/distribution.htm" TargetMode="External"/><Relationship Id="rId30" Type="http://schemas.openxmlformats.org/officeDocument/2006/relationships/hyperlink" Target="https://web.archive.org/web/20010306095318/http:/www.highpark.com/press.ht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2</TotalTime>
  <Pages>1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 Park Records Una Bomba CD information</dc:title>
  <dc:subject/>
  <dc:creator>Grant Goddard</dc:creator>
  <cp:keywords/>
  <dc:description/>
  <cp:lastModifiedBy>Grant Goddard</cp:lastModifiedBy>
  <cp:revision>2</cp:revision>
  <dcterms:created xsi:type="dcterms:W3CDTF">2026-02-05T12:40:00Z</dcterms:created>
  <dcterms:modified xsi:type="dcterms:W3CDTF">2026-02-08T15:29:00Z</dcterms:modified>
</cp:coreProperties>
</file>