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3882C" w14:textId="77777777" w:rsidR="00E81E11" w:rsidRPr="00E81E11" w:rsidRDefault="00E81E11" w:rsidP="00E81E1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E81E11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0" distR="0" simplePos="0" relativeHeight="251659264" behindDoc="0" locked="0" layoutInCell="1" allowOverlap="0" wp14:anchorId="02980500" wp14:editId="1D0488D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66750" cy="676275"/>
            <wp:effectExtent l="0" t="0" r="0" b="9525"/>
            <wp:wrapSquare wrapText="bothSides"/>
            <wp:docPr id="76" name="Picture 73" descr="high park record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igh park record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6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7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8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9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0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1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E81E11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12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 press releases</w:t>
      </w:r>
    </w:p>
    <w:p w14:paraId="5DEBBCC0" w14:textId="77777777" w:rsidR="00E81E11" w:rsidRPr="00E81E11" w:rsidRDefault="00000000" w:rsidP="00E81E1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pict w14:anchorId="774D97E9">
          <v:rect id="_x0000_i1025" style="width:468pt;height:.75pt" o:hralign="right" o:hrstd="t" o:hrnoshade="t" o:hr="t" fillcolor="#a0a0a0" stroked="f"/>
        </w:pict>
      </w:r>
    </w:p>
    <w:p w14:paraId="37B4F781" w14:textId="77777777" w:rsidR="00E81E11" w:rsidRPr="00E81E11" w:rsidRDefault="00E81E11" w:rsidP="00E81E1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E81E11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press releases</w:t>
      </w:r>
      <w:r w:rsidRPr="00E81E11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r w:rsidRPr="00E81E11">
        <w:rPr>
          <w:rFonts w:ascii="Century Gothic" w:eastAsia="Times New Roman" w:hAnsi="Century Gothic" w:cs="Times New Roman"/>
          <w:b/>
          <w:bCs/>
          <w:color w:val="000000"/>
          <w:sz w:val="48"/>
          <w:szCs w:val="48"/>
          <w:lang w:eastAsia="en-GB"/>
        </w:rPr>
        <w:t> </w:t>
      </w:r>
    </w:p>
    <w:p w14:paraId="3487DCF7" w14:textId="77777777" w:rsidR="00E81E11" w:rsidRPr="00E81E11" w:rsidRDefault="00E81E11" w:rsidP="00E81E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13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27 </w:t>
        </w:r>
        <w:proofErr w:type="spellStart"/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aug</w:t>
        </w:r>
        <w:proofErr w:type="spellEnd"/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 99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: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perform at CMJ 1999 in New York City</w:t>
      </w:r>
    </w:p>
    <w:p w14:paraId="5B34C60C" w14:textId="77777777" w:rsidR="00E81E11" w:rsidRPr="00E81E11" w:rsidRDefault="00E81E11" w:rsidP="00E81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4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26 may 99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: 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begin"/>
      </w: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instrText>HYPERLINK "https://web.archive.org/web/20001218080400/http:/www.mi2n.com/press.php3?press_nb=518"</w:instrText>
      </w: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</w: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separate"/>
      </w:r>
      <w:r w:rsidRPr="00E81E11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>dallas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FF"/>
          <w:sz w:val="20"/>
          <w:szCs w:val="20"/>
          <w:u w:val="single"/>
          <w:lang w:eastAsia="en-GB"/>
        </w:rPr>
        <w:t xml:space="preserve"> perform at NXNE 1999 in Toronto</w:t>
      </w: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fldChar w:fldCharType="end"/>
      </w:r>
    </w:p>
    <w:p w14:paraId="129E9DCB" w14:textId="77777777" w:rsidR="00E81E11" w:rsidRPr="00E81E11" w:rsidRDefault="00E81E11" w:rsidP="00E81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5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22 </w:t>
        </w:r>
        <w:proofErr w:type="spellStart"/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>feb</w:t>
        </w:r>
        <w:proofErr w:type="spellEnd"/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0"/>
            <w:szCs w:val="20"/>
            <w:u w:val="single"/>
            <w:lang w:eastAsia="en-GB"/>
          </w:rPr>
          <w:t xml:space="preserve"> 99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: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perform at Canadian Music Week 1999 in Toronto</w:t>
      </w:r>
    </w:p>
    <w:p w14:paraId="6A1829A5" w14:textId="77777777" w:rsidR="00E81E11" w:rsidRPr="00E81E11" w:rsidRDefault="00E81E11" w:rsidP="00E81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11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jan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99: press release to accompany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cd: worldwide</w:t>
      </w:r>
    </w:p>
    <w:p w14:paraId="3C0281EC" w14:textId="77777777" w:rsidR="00E81E11" w:rsidRPr="00E81E11" w:rsidRDefault="00E81E11" w:rsidP="00E81E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8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jan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99: press release for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dallas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cd: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>canada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20"/>
          <w:szCs w:val="20"/>
          <w:lang w:eastAsia="en-GB"/>
        </w:rPr>
        <w:t xml:space="preserve"> [boundless]</w:t>
      </w:r>
    </w:p>
    <w:p w14:paraId="473F128D" w14:textId="77777777" w:rsidR="00E81E11" w:rsidRPr="00E81E11" w:rsidRDefault="00000000" w:rsidP="00E81E11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pict w14:anchorId="76C9B2F6">
          <v:rect id="_x0000_i1026" style="width:468pt;height:.75pt" o:hralign="right" o:hrstd="t" o:hrnoshade="t" o:hr="t" fillcolor="#a0a0a0" stroked="f"/>
        </w:pict>
      </w:r>
    </w:p>
    <w:p w14:paraId="59B78091" w14:textId="77777777" w:rsidR="00E81E11" w:rsidRPr="00E81E11" w:rsidRDefault="00E81E11" w:rsidP="00E81E1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hyperlink r:id="rId16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home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7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artists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8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catalogue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19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audio samples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0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distribution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 </w:t>
      </w:r>
      <w:hyperlink r:id="rId21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contact</w:t>
        </w:r>
      </w:hyperlink>
      <w:r w:rsidRPr="00E81E11"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  <w:br/>
      </w:r>
      <w:hyperlink r:id="rId22" w:history="1">
        <w:r w:rsidRPr="00E81E11">
          <w:rPr>
            <w:rFonts w:ascii="Century Gothic" w:eastAsia="Times New Roman" w:hAnsi="Century Gothic" w:cs="Times New Roman"/>
            <w:b/>
            <w:bCs/>
            <w:color w:val="0000FF"/>
            <w:sz w:val="27"/>
            <w:szCs w:val="27"/>
            <w:u w:val="single"/>
            <w:lang w:eastAsia="en-GB"/>
          </w:rPr>
          <w:t>press cuttings</w:t>
        </w:r>
      </w:hyperlink>
      <w:r w:rsidRPr="00E81E11">
        <w:rPr>
          <w:rFonts w:ascii="Century Gothic" w:eastAsia="Times New Roman" w:hAnsi="Century Gothic" w:cs="Times New Roman"/>
          <w:b/>
          <w:bCs/>
          <w:color w:val="000000"/>
          <w:sz w:val="27"/>
          <w:szCs w:val="27"/>
          <w:lang w:eastAsia="en-GB"/>
        </w:rPr>
        <w:t>    press releases</w:t>
      </w:r>
    </w:p>
    <w:p w14:paraId="6FCC103E" w14:textId="77777777" w:rsidR="00E81E11" w:rsidRPr="00E81E11" w:rsidRDefault="00E81E11" w:rsidP="00E81E1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en-GB"/>
        </w:rPr>
      </w:pPr>
      <w:r w:rsidRPr="00E81E11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revised: 19 </w:t>
      </w:r>
      <w:proofErr w:type="spellStart"/>
      <w:r w:rsidRPr="00E81E11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>nov</w:t>
      </w:r>
      <w:proofErr w:type="spellEnd"/>
      <w:r w:rsidRPr="00E81E11">
        <w:rPr>
          <w:rFonts w:ascii="Century Gothic" w:eastAsia="Times New Roman" w:hAnsi="Century Gothic" w:cs="Times New Roman"/>
          <w:b/>
          <w:bCs/>
          <w:color w:val="000000"/>
          <w:sz w:val="15"/>
          <w:szCs w:val="15"/>
          <w:lang w:eastAsia="en-GB"/>
        </w:rPr>
        <w:t xml:space="preserve"> 99</w:t>
      </w:r>
    </w:p>
    <w:p w14:paraId="6B71D1E0" w14:textId="77777777" w:rsidR="00FC068C" w:rsidRPr="00FC068C" w:rsidRDefault="00FC068C" w:rsidP="00FC068C">
      <w:pPr>
        <w:spacing w:after="0"/>
        <w:rPr>
          <w:rFonts w:ascii="Arial" w:hAnsi="Arial" w:cs="Arial"/>
          <w:sz w:val="24"/>
          <w:szCs w:val="24"/>
        </w:rPr>
      </w:pPr>
    </w:p>
    <w:sectPr w:rsidR="00FC068C" w:rsidRPr="00FC068C" w:rsidSect="00D73167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E11"/>
    <w:rsid w:val="00281538"/>
    <w:rsid w:val="008E33FF"/>
    <w:rsid w:val="00CE3618"/>
    <w:rsid w:val="00D73167"/>
    <w:rsid w:val="00E81E11"/>
    <w:rsid w:val="00FC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E7085"/>
  <w15:chartTrackingRefBased/>
  <w15:docId w15:val="{4CEA1674-D92D-4BB1-B008-A834B0189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rchive.org/web/20001218080400/http:/www.highpark.com/catalog.htm" TargetMode="External"/><Relationship Id="rId13" Type="http://schemas.openxmlformats.org/officeDocument/2006/relationships/hyperlink" Target="https://web.archive.org/web/20001218080400/http:/www.highpark.com/press990827.htm" TargetMode="External"/><Relationship Id="rId18" Type="http://schemas.openxmlformats.org/officeDocument/2006/relationships/hyperlink" Target="https://web.archive.org/web/20001218080400/http:/www.highpark.com/catalog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eb.archive.org/web/20001218080400/http:/www.highpark.com/mail.htm" TargetMode="External"/><Relationship Id="rId7" Type="http://schemas.openxmlformats.org/officeDocument/2006/relationships/hyperlink" Target="https://web.archive.org/web/20001218080400/http:/www.highpark.com/artists.htm" TargetMode="External"/><Relationship Id="rId12" Type="http://schemas.openxmlformats.org/officeDocument/2006/relationships/hyperlink" Target="https://web.archive.org/web/20001218080400/http:/www.highpark.com/dallas/press.htm" TargetMode="External"/><Relationship Id="rId17" Type="http://schemas.openxmlformats.org/officeDocument/2006/relationships/hyperlink" Target="https://web.archive.org/web/20001218080400/http:/www.highpark.com/artists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rchive.org/web/20001218080400/http:/www.highpark.com/home.htm" TargetMode="External"/><Relationship Id="rId20" Type="http://schemas.openxmlformats.org/officeDocument/2006/relationships/hyperlink" Target="https://web.archive.org/web/20001218080400/http:/www.highpark.com/distribution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eb.archive.org/web/20001218080400/http:/www.highpark.com/home.htm" TargetMode="External"/><Relationship Id="rId11" Type="http://schemas.openxmlformats.org/officeDocument/2006/relationships/hyperlink" Target="https://web.archive.org/web/20001218080400/http:/www.highpark.com/mail.htm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gif"/><Relationship Id="rId15" Type="http://schemas.openxmlformats.org/officeDocument/2006/relationships/hyperlink" Target="https://web.archive.org/web/20001218080400/http:/www.highpark.com/press990222.ht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eb.archive.org/web/20001218080400/http:/www.highpark.com/distribution.htm" TargetMode="External"/><Relationship Id="rId19" Type="http://schemas.openxmlformats.org/officeDocument/2006/relationships/hyperlink" Target="https://web.archive.org/web/20001218080400/http:/www.highpark.com/audio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.archive.org/web/20001218080400/http:/www.highpark.com/audio.htm" TargetMode="External"/><Relationship Id="rId14" Type="http://schemas.openxmlformats.org/officeDocument/2006/relationships/hyperlink" Target="https://web.archive.org/web/20001218080400/http:/www.highpark.com/press990526.htm" TargetMode="External"/><Relationship Id="rId22" Type="http://schemas.openxmlformats.org/officeDocument/2006/relationships/hyperlink" Target="https://web.archive.org/web/20001218080400/http:/www.highpark.com/dallas/press.ht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nt%20Goddard\Documents\Custom%20Office%20Templates\Defaul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120B5-D3B7-40B9-B6F8-3C56F3DD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Default.dotx</Template>
  <TotalTime>2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High Park Records press releases</dc:title>
  <dc:subject/>
  <dc:creator>Grant Goddard</dc:creator>
  <cp:keywords/>
  <dc:description/>
  <cp:lastModifiedBy>Grant Goddard</cp:lastModifiedBy>
  <cp:revision>2</cp:revision>
  <dcterms:created xsi:type="dcterms:W3CDTF">2026-02-05T12:50:00Z</dcterms:created>
  <dcterms:modified xsi:type="dcterms:W3CDTF">2026-02-08T14:55:00Z</dcterms:modified>
</cp:coreProperties>
</file>