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50C91" w14:textId="23EB1A85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151E9A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0" distR="0" simplePos="0" relativeHeight="251665408" behindDoc="0" locked="0" layoutInCell="1" allowOverlap="0" wp14:anchorId="32400067" wp14:editId="5C5C2E3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66750" cy="676275"/>
            <wp:effectExtent l="0" t="0" r="0" b="9525"/>
            <wp:wrapSquare wrapText="bothSides"/>
            <wp:docPr id="39" name="Picture 38" descr="high park recor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igh park records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home    </w:t>
      </w:r>
      <w:hyperlink r:id="rId6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8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9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0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</w:p>
    <w:p w14:paraId="22063ACF" w14:textId="77777777" w:rsidR="00151E9A" w:rsidRPr="00151E9A" w:rsidRDefault="00151E9A" w:rsidP="00151E9A">
      <w:pPr>
        <w:spacing w:after="0" w:line="240" w:lineRule="auto"/>
        <w:jc w:val="right"/>
        <w:rPr>
          <w:rFonts w:ascii="Century Gothic" w:eastAsia="Times New Roman" w:hAnsi="Century Gothic" w:cs="Times New Roman"/>
          <w:b/>
          <w:bCs/>
          <w:i/>
          <w:iCs/>
          <w:color w:val="0000FF"/>
          <w:sz w:val="27"/>
          <w:szCs w:val="27"/>
          <w:u w:val="single"/>
          <w:lang w:eastAsia="en-GB"/>
        </w:rPr>
      </w:pPr>
      <w:hyperlink r:id="rId11" w:history="1">
        <w:r w:rsidRPr="00151E9A">
          <w:rPr>
            <w:rFonts w:ascii="Century Gothic" w:eastAsia="Times New Roman" w:hAnsi="Century Gothic" w:cs="Times New Roman"/>
            <w:b/>
            <w:bCs/>
            <w:i/>
            <w:i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7"/>
          <w:szCs w:val="27"/>
          <w:lang w:eastAsia="en-GB"/>
        </w:rPr>
        <w:t>    </w:t>
      </w:r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7"/>
          <w:szCs w:val="27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7"/>
          <w:szCs w:val="27"/>
          <w:lang w:eastAsia="en-GB"/>
        </w:rPr>
        <w:instrText>HYPERLINK "https://web.archive.org/web/20010409235047/http:/www.highpark.com/press.htm"</w:instrText>
      </w:r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7"/>
          <w:szCs w:val="27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7"/>
          <w:szCs w:val="27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i/>
          <w:iCs/>
          <w:color w:val="0000FF"/>
          <w:sz w:val="27"/>
          <w:szCs w:val="27"/>
          <w:u w:val="single"/>
          <w:lang w:eastAsia="en-GB"/>
        </w:rPr>
        <w:t>press releases</w:t>
      </w:r>
    </w:p>
    <w:p w14:paraId="640AD47D" w14:textId="77777777" w:rsidR="00151E9A" w:rsidRPr="00151E9A" w:rsidRDefault="00000000" w:rsidP="00151E9A">
      <w:pPr>
        <w:spacing w:after="0" w:line="240" w:lineRule="auto"/>
        <w:jc w:val="right"/>
        <w:rPr>
          <w:rFonts w:ascii="Century Gothic" w:eastAsia="Times New Roman" w:hAnsi="Century Gothic" w:cs="Times New Roman"/>
          <w:b/>
          <w:bCs/>
          <w:i/>
          <w:iCs/>
          <w:color w:val="0000FF"/>
          <w:sz w:val="27"/>
          <w:szCs w:val="27"/>
          <w:u w:val="single"/>
          <w:lang w:eastAsia="en-GB"/>
        </w:rPr>
      </w:pPr>
      <w:r>
        <w:rPr>
          <w:rFonts w:ascii="Century Gothic" w:eastAsia="Times New Roman" w:hAnsi="Century Gothic" w:cs="Times New Roman"/>
          <w:b/>
          <w:bCs/>
          <w:i/>
          <w:iCs/>
          <w:color w:val="0000FF"/>
          <w:sz w:val="27"/>
          <w:szCs w:val="27"/>
          <w:u w:val="single"/>
          <w:lang w:eastAsia="en-GB"/>
        </w:rPr>
        <w:pict w14:anchorId="505891A0">
          <v:rect id="_x0000_i1025" style="width:468pt;height:.75pt" o:hralign="right" o:hrstd="t" o:hrnoshade="t" o:hr="t" fillcolor="#a0a0a0" stroked="f"/>
        </w:pict>
      </w:r>
    </w:p>
    <w:p w14:paraId="0E86AF95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7"/>
          <w:szCs w:val="27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 xml:space="preserve"> 27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nov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 xml:space="preserve"> 2000</w:t>
      </w:r>
    </w:p>
    <w:p w14:paraId="600A9762" w14:textId="77777777" w:rsidR="00151E9A" w:rsidRPr="00151E9A" w:rsidRDefault="00151E9A" w:rsidP="00151E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51E9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en-GB"/>
        </w:rPr>
        <w:t> </w:t>
      </w:r>
    </w:p>
    <w:p w14:paraId="115E638B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151E9A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Hi!   This is the page that brings you the latest news on our family of artists - </w:t>
      </w:r>
      <w:hyperlink r:id="rId12" w:anchor="Lucius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Lucius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,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instrText>HYPERLINK "https://web.archive.org/web/20010409235047/http:/www.highpark.com/home.htm" \l "dallas"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7"/>
          <w:szCs w:val="27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&amp;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instrText>HYPERLINK "https://web.archive.org/web/20010409235047/http:/www.highpark.com/home.htm" \l "unabomba"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7"/>
          <w:szCs w:val="27"/>
          <w:u w:val="single"/>
          <w:lang w:eastAsia="en-GB"/>
        </w:rPr>
        <w:t>una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FF"/>
          <w:sz w:val="27"/>
          <w:szCs w:val="27"/>
          <w:u w:val="single"/>
          <w:lang w:eastAsia="en-GB"/>
        </w:rPr>
        <w:t xml:space="preserve">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FF"/>
          <w:sz w:val="27"/>
          <w:szCs w:val="27"/>
          <w:u w:val="single"/>
          <w:lang w:eastAsia="en-GB"/>
        </w:rPr>
        <w:t>bomba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.   We bring you interesting music from the smallest corners of the Earth.   Check out our </w:t>
      </w:r>
      <w:hyperlink r:id="rId13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radio station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and thanx for visiting us.</w:t>
      </w:r>
    </w:p>
    <w:p w14:paraId="6D1D9646" w14:textId="77777777" w:rsidR="00151E9A" w:rsidRPr="00151E9A" w:rsidRDefault="00000000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70D78682">
          <v:rect id="_x0000_i1026" style="width:468pt;height:.75pt" o:hralign="right" o:hrstd="t" o:hrnoshade="t" o:hr="t" fillcolor="#a0a0a0" stroked="f"/>
        </w:pict>
      </w:r>
    </w:p>
    <w:p w14:paraId="231ADFE9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bookmarkStart w:id="0" w:name="dallas"/>
      <w:bookmarkEnd w:id="0"/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dallas</w:t>
      </w:r>
      <w:proofErr w:type="spellEnd"/>
    </w:p>
    <w:p w14:paraId="590CB773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4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CD INFO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5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PRESS CUTTINGS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6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BIOGRAPHY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7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DISCOGRAPHY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8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MAIL ORDER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9" w:anchor="dallas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AUDIO SAMPLES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20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WWW LINKS</w:t>
        </w:r>
      </w:hyperlink>
    </w:p>
    <w:p w14:paraId="57E68D65" w14:textId="77777777" w:rsidR="00151E9A" w:rsidRPr="00151E9A" w:rsidRDefault="00151E9A" w:rsidP="00151E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21" w:history="1">
        <w:r w:rsidRPr="00151E9A">
          <w:rPr>
            <w:rFonts w:ascii="Times New Roman" w:eastAsia="Times New Roman" w:hAnsi="Times New Roman" w:cs="Times New Roman"/>
            <w:noProof/>
            <w:sz w:val="24"/>
            <w:szCs w:val="24"/>
            <w:lang w:eastAsia="en-GB"/>
          </w:rPr>
          <w:drawing>
            <wp:anchor distT="0" distB="0" distL="0" distR="0" simplePos="0" relativeHeight="251659264" behindDoc="0" locked="0" layoutInCell="1" allowOverlap="0" wp14:anchorId="5E17758E" wp14:editId="4505C3D8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2266950" cy="2133600"/>
              <wp:effectExtent l="0" t="0" r="0" b="0"/>
              <wp:wrapSquare wrapText="bothSides"/>
              <wp:docPr id="32" name="Picture 35" descr="dallas photo">
                <a:hlinkClick xmlns:a="http://schemas.openxmlformats.org/drawingml/2006/main" r:id="rId21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2" descr="dallas photo">
                        <a:hlinkClick r:id="rId21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266950" cy="2133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hyperlink>
      <w:r w:rsidRPr="00151E9A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23" w:history="1">
        <w:proofErr w:type="spellStart"/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dallas</w:t>
        </w:r>
        <w:proofErr w:type="spellEnd"/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singer Kristi was one of the featured artists in mp3.com's </w:t>
      </w:r>
      <w:hyperlink r:id="rId24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The Women of mp3.com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section earlier this month.   Check out the information and new photos.  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"https://web.archive.org/web/20010409235047/http:/www.highpark.com/dallas/biog.htm"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has been steadily rising up the charts at mp3.com as more people discover the group's great music.  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"https://web.archive.org/web/20010409235047/http:/www.highpark.com/dallas/biog.htm"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have their very own page at </w:t>
      </w:r>
      <w:hyperlink r:id="rId25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mp3.com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where you can download their songs in mp3 format for free.   Lots of thanks to the group's many fans at mp3.com.</w:t>
      </w:r>
    </w:p>
    <w:p w14:paraId="42CB34A2" w14:textId="77777777" w:rsidR="00151E9A" w:rsidRPr="00151E9A" w:rsidRDefault="00151E9A" w:rsidP="00151E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26" w:history="1">
        <w:proofErr w:type="spellStart"/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dallas</w:t>
        </w:r>
        <w:proofErr w:type="spellEnd"/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came tenth in the finals of the </w:t>
      </w:r>
      <w:hyperlink r:id="rId27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garageband.com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contest to find the best new band on the planet.  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"https://web.archive.org/web/20010409235047/http:/www.highpark.com/dallas/biog.htm"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' song "Let's Split" reached number 3 at one point during the voting by internet reviewers.   Thanks to everyone who supported the band in this amazing competition.</w:t>
      </w:r>
    </w:p>
    <w:p w14:paraId="08AEF5A2" w14:textId="77777777" w:rsidR="00151E9A" w:rsidRPr="00151E9A" w:rsidRDefault="00151E9A" w:rsidP="00151E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Maybe you saw the March 2000 issue of </w:t>
      </w:r>
      <w:hyperlink r:id="rId28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The Face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 magazine.   Pages 212 to 214 have an article about the music scene in Estonia.  "Jangly guitar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popsters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"https://web.archive.org/web/20010409235047/http:/www.highpark.com/dallas/biog.htm"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, who play beautiful, haunting, easy-listening inspired indie," says The Face.  And there's a colour photo of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on page 214.   Could Estonia be the "next big thing" in music?</w:t>
      </w:r>
    </w:p>
    <w:p w14:paraId="3B1205F8" w14:textId="77777777" w:rsidR="00151E9A" w:rsidRPr="00151E9A" w:rsidRDefault="00151E9A" w:rsidP="00151E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29" w:history="1">
        <w:r w:rsidRPr="00151E9A">
          <w:rPr>
            <w:rFonts w:ascii="Times New Roman" w:eastAsia="Times New Roman" w:hAnsi="Times New Roman" w:cs="Times New Roman"/>
            <w:noProof/>
            <w:color w:val="000000"/>
            <w:sz w:val="27"/>
            <w:szCs w:val="27"/>
            <w:lang w:eastAsia="en-GB"/>
          </w:rPr>
          <w:drawing>
            <wp:anchor distT="0" distB="0" distL="0" distR="0" simplePos="0" relativeHeight="251660288" behindDoc="0" locked="0" layoutInCell="1" allowOverlap="0" wp14:anchorId="09370798" wp14:editId="1F2B08B2">
              <wp:simplePos x="0" y="0"/>
              <wp:positionH relativeFrom="column">
                <wp:align>left</wp:align>
              </wp:positionH>
              <wp:positionV relativeFrom="line">
                <wp:posOffset>0</wp:posOffset>
              </wp:positionV>
              <wp:extent cx="1066800" cy="1657350"/>
              <wp:effectExtent l="0" t="0" r="0" b="0"/>
              <wp:wrapSquare wrapText="bothSides"/>
              <wp:docPr id="33" name="Picture 34" descr="mass transfer">
                <a:hlinkClick xmlns:a="http://schemas.openxmlformats.org/drawingml/2006/main" r:id="rId29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3" descr="mass transfer">
                        <a:hlinkClick r:id="rId29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3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66800" cy="1657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For a look at more media coverage of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, check their </w:t>
      </w:r>
      <w:hyperlink r:id="rId31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press cuttings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and </w:t>
      </w:r>
      <w:hyperlink r:id="rId32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radio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pages.   In its year-end roundup, </w:t>
      </w:r>
      <w:hyperlink r:id="rId33" w:history="1">
        <w:r w:rsidRPr="00151E9A">
          <w:rPr>
            <w:rFonts w:ascii="Century Gothic" w:eastAsia="Times New Roman" w:hAnsi="Century Gothic" w:cs="Times New Roman"/>
            <w:b/>
            <w:bCs/>
            <w:i/>
            <w:iCs/>
            <w:color w:val="0000FF"/>
            <w:sz w:val="20"/>
            <w:szCs w:val="20"/>
            <w:u w:val="single"/>
            <w:lang w:eastAsia="en-GB"/>
          </w:rPr>
          <w:t>The Toronto Star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cites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"https://web.archive.org/web/20010409235047/http:/www.highpark.com/dallas/biog.htm"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' debut </w:t>
      </w:r>
      <w:hyperlink r:id="rId34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CD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first on its list of the ten best </w:t>
      </w:r>
      <w:hyperlink r:id="rId35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CD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releases of 1999.   "Charmingly innocent-yet-ironic pop" and "a music junkie's dream," says </w:t>
      </w:r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0"/>
          <w:szCs w:val="20"/>
          <w:lang w:eastAsia="en-GB"/>
        </w:rPr>
        <w:t>The Star</w: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.  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"https://web.archive.org/web/20010409235047/http:/www.highpark.com/dallas/biog.htm"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' concerts at </w:t>
      </w:r>
      <w:hyperlink r:id="rId36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Canadian Music Week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are also listed in </w:t>
      </w:r>
      <w:hyperlink r:id="rId37" w:history="1">
        <w:r w:rsidRPr="00151E9A">
          <w:rPr>
            <w:rFonts w:ascii="Century Gothic" w:eastAsia="Times New Roman" w:hAnsi="Century Gothic" w:cs="Times New Roman"/>
            <w:b/>
            <w:bCs/>
            <w:i/>
            <w:iCs/>
            <w:color w:val="0000FF"/>
            <w:sz w:val="20"/>
            <w:szCs w:val="20"/>
            <w:u w:val="single"/>
            <w:lang w:eastAsia="en-GB"/>
          </w:rPr>
          <w:t>The Toronto Star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's top ten gigs of last year.   "This Estonian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oufit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is so damn cool I went to see it three times in four days," says Star critic Ben Rayner [world's biggest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fan].</w:t>
      </w:r>
    </w:p>
    <w:p w14:paraId="3D7BC4D3" w14:textId="77777777" w:rsidR="00151E9A" w:rsidRPr="00151E9A" w:rsidRDefault="00151E9A" w:rsidP="00151E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38" w:history="1">
        <w:r w:rsidRPr="00151E9A">
          <w:rPr>
            <w:rFonts w:ascii="Times New Roman" w:eastAsia="Times New Roman" w:hAnsi="Times New Roman" w:cs="Times New Roman"/>
            <w:noProof/>
            <w:color w:val="000000"/>
            <w:sz w:val="27"/>
            <w:szCs w:val="27"/>
            <w:lang w:eastAsia="en-GB"/>
          </w:rPr>
          <w:drawing>
            <wp:anchor distT="0" distB="0" distL="0" distR="0" simplePos="0" relativeHeight="251661312" behindDoc="0" locked="0" layoutInCell="1" allowOverlap="0" wp14:anchorId="50F94A2A" wp14:editId="069EFB43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1381125" cy="1381125"/>
              <wp:effectExtent l="0" t="0" r="9525" b="9525"/>
              <wp:wrapSquare wrapText="bothSides"/>
              <wp:docPr id="34" name="Picture 33" descr="dallas cd cover">
                <a:hlinkClick xmlns:a="http://schemas.openxmlformats.org/drawingml/2006/main" r:id="rId3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4" descr="dallas cd cover">
                        <a:hlinkClick r:id="rId3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3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81125" cy="138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There's a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"https://web.archive.org/web/20010409235047/http:/www.highpark.com/dallas/biog.htm"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track on the free CD with the latest issue of Detroit magazine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"https://web.archive.org/web/20010409235047/http:/masstransfer.net/"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MassTransfer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which says of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"https://web.archive.org/web/20010409235047/http:/www.highpark.com/dallas/biog.htm"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' debut: "The songs jump right out at you and grab your attention, each one an interesting journey from beginning to end."</w:t>
      </w:r>
    </w:p>
    <w:p w14:paraId="503AA24D" w14:textId="77777777" w:rsidR="00151E9A" w:rsidRDefault="00151E9A" w:rsidP="00151E9A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pP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You can buy the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"https://web.archive.org/web/20010409235047/http:/www.highpark.com/dallas/biog.htm"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CD by worldwide mail order from </w:t>
      </w:r>
      <w:hyperlink r:id="rId40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Amazon.com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, or check our </w:t>
      </w:r>
      <w:hyperlink r:id="rId41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mail-order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list for other suppliers.  </w:t>
      </w:r>
      <w:hyperlink r:id="rId42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Amazon.com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says: "</w:t>
      </w:r>
      <w:proofErr w:type="gramStart"/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0"/>
          <w:szCs w:val="20"/>
          <w:lang w:eastAsia="en-GB"/>
        </w:rPr>
        <w:t>.....</w:t>
      </w:r>
      <w:proofErr w:type="spellStart"/>
      <w:proofErr w:type="gramEnd"/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0"/>
          <w:szCs w:val="20"/>
          <w:lang w:eastAsia="en-GB"/>
        </w:rPr>
        <w:t>dallas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0"/>
          <w:szCs w:val="20"/>
          <w:lang w:eastAsia="en-GB"/>
        </w:rPr>
        <w:t xml:space="preserve"> proves to be a contender for one of the best underground albums released in 1999.</w: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</w:p>
    <w:p w14:paraId="173D8665" w14:textId="77777777" w:rsidR="00C74721" w:rsidRDefault="00C74721" w:rsidP="00151E9A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pPr>
    </w:p>
    <w:p w14:paraId="3F7A45E4" w14:textId="77777777" w:rsidR="00C74721" w:rsidRDefault="00C74721" w:rsidP="00151E9A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pPr>
    </w:p>
    <w:p w14:paraId="0C7F15E6" w14:textId="77777777" w:rsidR="00C74721" w:rsidRDefault="00C74721" w:rsidP="00151E9A">
      <w:p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pPr>
    </w:p>
    <w:p w14:paraId="4C1CBB13" w14:textId="77777777" w:rsidR="00C74721" w:rsidRPr="00151E9A" w:rsidRDefault="00C74721" w:rsidP="00151E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</w:p>
    <w:p w14:paraId="74714108" w14:textId="77777777" w:rsidR="00151E9A" w:rsidRPr="00151E9A" w:rsidRDefault="00000000" w:rsidP="00151E9A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17500BD6">
          <v:rect id="_x0000_i1027" style="width:468pt;height:.75pt" o:hralign="right" o:hrstd="t" o:hrnoshade="t" o:hr="t" fillcolor="#a0a0a0" stroked="f"/>
        </w:pict>
      </w:r>
    </w:p>
    <w:p w14:paraId="37D8C0AD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bookmarkStart w:id="1" w:name="Lucius"/>
      <w:bookmarkEnd w:id="1"/>
      <w:r w:rsidRPr="00151E9A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lastRenderedPageBreak/>
        <w:t>Lucius</w:t>
      </w:r>
    </w:p>
    <w:p w14:paraId="11646E90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CD INFO </w:t>
      </w:r>
      <w:hyperlink r:id="rId43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PRESS CUTTINGS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44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BIOGRAPHY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45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DISCOGRAPHY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MAIL ORDER </w:t>
      </w:r>
      <w:hyperlink r:id="rId46" w:anchor="lucius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AUDIO SAMPLES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47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WWW LINKS</w:t>
        </w:r>
      </w:hyperlink>
    </w:p>
    <w:p w14:paraId="54F24940" w14:textId="77777777" w:rsidR="00151E9A" w:rsidRPr="00151E9A" w:rsidRDefault="00151E9A" w:rsidP="00151E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48" w:history="1">
        <w:r w:rsidRPr="00151E9A">
          <w:rPr>
            <w:rFonts w:ascii="Times New Roman" w:eastAsia="Times New Roman" w:hAnsi="Times New Roman" w:cs="Times New Roman"/>
            <w:noProof/>
            <w:sz w:val="24"/>
            <w:szCs w:val="24"/>
            <w:lang w:eastAsia="en-GB"/>
          </w:rPr>
          <w:drawing>
            <wp:anchor distT="0" distB="0" distL="0" distR="0" simplePos="0" relativeHeight="251662336" behindDoc="0" locked="0" layoutInCell="1" allowOverlap="0" wp14:anchorId="1C19F031" wp14:editId="2A2039C8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2228850" cy="1800225"/>
              <wp:effectExtent l="0" t="0" r="0" b="9525"/>
              <wp:wrapSquare wrapText="bothSides"/>
              <wp:docPr id="35" name="Picture 32" descr="lucius photo">
                <a:hlinkClick xmlns:a="http://schemas.openxmlformats.org/drawingml/2006/main" r:id="rId44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5" descr="lucius photo">
                        <a:hlinkClick r:id="rId44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4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228850" cy="1800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hyperlink>
      <w:r w:rsidRPr="00151E9A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 promo-only CD single of two </w:t>
      </w:r>
      <w:hyperlink r:id="rId50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Lucius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songs, </w:t>
      </w:r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0"/>
          <w:szCs w:val="20"/>
          <w:lang w:eastAsia="en-GB"/>
        </w:rPr>
        <w:t xml:space="preserve">Little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0"/>
          <w:szCs w:val="20"/>
          <w:lang w:eastAsia="en-GB"/>
        </w:rPr>
        <w:t>Barefeet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and </w:t>
      </w:r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0"/>
          <w:szCs w:val="20"/>
          <w:lang w:eastAsia="en-GB"/>
        </w:rPr>
        <w:t>Smell Of Spring</w: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, is being distributed to radio and the press right now.   These songs will be included in the group's debut album, to be released later in the year.  </w:t>
      </w:r>
      <w:hyperlink r:id="rId51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Lucius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 are five friends who write and perform their own songs using acoustic instruments (but this sure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ain't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folk music!).   The remarkable voice of singer Karina Gretere is the highlight of this group's original sound.</w:t>
      </w:r>
    </w:p>
    <w:p w14:paraId="6DF10C44" w14:textId="77777777" w:rsidR="00151E9A" w:rsidRPr="00151E9A" w:rsidRDefault="00151E9A" w:rsidP="00151E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The reaction to </w:t>
      </w:r>
      <w:hyperlink r:id="rId52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Lucius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has been great.   The record is already #1 in the </w:t>
      </w:r>
      <w:hyperlink r:id="rId53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Jam! Music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alternate top 10 anti-hit list, where it is described as "haunting."   Thanks to all the </w:t>
      </w:r>
      <w:hyperlink r:id="rId54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radio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stations that have been playing Lucius: including </w:t>
      </w:r>
      <w:hyperlink r:id="rId55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KSJS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San Jose (where it holds chart position # 29); </w:t>
      </w:r>
      <w:hyperlink r:id="rId56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Music Monster Radio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(where it is # 19); </w:t>
      </w:r>
      <w:hyperlink r:id="rId57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Discjockey.com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; </w:t>
      </w:r>
      <w:hyperlink r:id="rId58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Spinner.com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; 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"https://web.archive.org/web/20010409235047/http:/www.soundclick.com/"</w:instrTex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Soundclick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Radio</w: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; and </w:t>
      </w:r>
      <w:hyperlink r:id="rId59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World Music Radio.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  To hear the music for yourself, check out our </w:t>
      </w:r>
      <w:hyperlink r:id="rId60" w:anchor="lucius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audio samples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page.</w:t>
      </w:r>
    </w:p>
    <w:p w14:paraId="53707BBF" w14:textId="77777777" w:rsidR="00151E9A" w:rsidRPr="00151E9A" w:rsidRDefault="00000000" w:rsidP="00151E9A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74E2C5B7">
          <v:rect id="_x0000_i1028" style="width:468pt;height:.75pt" o:hralign="right" o:hrstd="t" o:hrnoshade="t" o:hr="t" fillcolor="#a0a0a0" stroked="f"/>
        </w:pict>
      </w:r>
    </w:p>
    <w:p w14:paraId="1D482FB9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bookmarkStart w:id="2" w:name="unabomba"/>
      <w:bookmarkEnd w:id="2"/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una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 xml:space="preserve">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bomba</w:t>
      </w:r>
      <w:proofErr w:type="spellEnd"/>
    </w:p>
    <w:p w14:paraId="755B7DCE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61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CD INFO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62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PRESS CUTTINGS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63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BIOGRAPHY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64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DISCOGRAPHY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65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MAIL ORDER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66" w:anchor="unabomba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AUDIO SAMPLES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67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WWW LINKS</w:t>
        </w:r>
      </w:hyperlink>
    </w:p>
    <w:p w14:paraId="51F6517A" w14:textId="77777777" w:rsidR="00151E9A" w:rsidRDefault="00151E9A" w:rsidP="00151E9A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pPr>
      <w:hyperlink r:id="rId68" w:history="1">
        <w:r w:rsidRPr="00151E9A">
          <w:rPr>
            <w:rFonts w:ascii="Times New Roman" w:eastAsia="Times New Roman" w:hAnsi="Times New Roman" w:cs="Times New Roman"/>
            <w:noProof/>
            <w:sz w:val="24"/>
            <w:szCs w:val="24"/>
            <w:lang w:eastAsia="en-GB"/>
          </w:rPr>
          <w:drawing>
            <wp:anchor distT="0" distB="0" distL="0" distR="0" simplePos="0" relativeHeight="251663360" behindDoc="0" locked="0" layoutInCell="1" allowOverlap="0" wp14:anchorId="3155670D" wp14:editId="345F3CCF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2543175" cy="1666875"/>
              <wp:effectExtent l="0" t="0" r="9525" b="9525"/>
              <wp:wrapSquare wrapText="bothSides"/>
              <wp:docPr id="36" name="Picture 31" descr="una bomba photo">
                <a:hlinkClick xmlns:a="http://schemas.openxmlformats.org/drawingml/2006/main" r:id="rId63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6" descr="una bomba photo">
                        <a:hlinkClick r:id="rId63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543175" cy="1666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hyperlink>
      <w:r w:rsidRPr="00151E9A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Estonian group </w:t>
      </w:r>
      <w:hyperlink r:id="rId70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Una Bomba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 played a New Year's Eve concert at the </w:t>
      </w:r>
      <w:r w:rsidRPr="00151E9A">
        <w:rPr>
          <w:rFonts w:ascii="Century Gothic" w:eastAsia="Times New Roman" w:hAnsi="Century Gothic" w:cs="Times New Roman"/>
          <w:b/>
          <w:bCs/>
          <w:i/>
          <w:iCs/>
          <w:color w:val="000000"/>
          <w:sz w:val="20"/>
          <w:szCs w:val="20"/>
          <w:lang w:eastAsia="en-GB"/>
        </w:rPr>
        <w:t>Big Fun</w:t>
      </w:r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 event in the Von Krahl theatre in Tallinn, Estonia.   The group's debut CD will be released early this year.   What do they sound like?  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Uuummm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, it's a bit difficult to describe on paper [well, on web paper, to be more accurate].   Think of The Fall, think of northern soul, think of trash, think of England, think of........     You'll hear for yourself soon when the CD is released.</w:t>
      </w:r>
    </w:p>
    <w:p w14:paraId="35F4D64B" w14:textId="77777777" w:rsidR="00C74721" w:rsidRDefault="00C74721" w:rsidP="00151E9A">
      <w:pPr>
        <w:spacing w:after="0" w:line="240" w:lineRule="auto"/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pPr>
    </w:p>
    <w:p w14:paraId="4CDF5C69" w14:textId="77777777" w:rsidR="00C74721" w:rsidRPr="00151E9A" w:rsidRDefault="00C74721" w:rsidP="00151E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1A0A915" w14:textId="77777777" w:rsidR="00151E9A" w:rsidRPr="00151E9A" w:rsidRDefault="00000000" w:rsidP="00151E9A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3AC7E76E">
          <v:rect id="_x0000_i1029" style="width:468pt;height:.75pt" o:hralign="right" o:hrstd="t" o:hrnoshade="t" o:hr="t" fillcolor="#a0a0a0" stroked="f"/>
        </w:pict>
      </w:r>
    </w:p>
    <w:p w14:paraId="3B837CD2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home    </w:t>
      </w:r>
      <w:hyperlink r:id="rId71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2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3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4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5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151E9A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76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151E9A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7" w:history="1">
        <w:r w:rsidRPr="00151E9A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3E58573C" w14:textId="77777777" w:rsidR="00151E9A" w:rsidRPr="00151E9A" w:rsidRDefault="00151E9A" w:rsidP="00151E9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revised 27 </w:t>
      </w:r>
      <w:proofErr w:type="spellStart"/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nov</w:t>
      </w:r>
      <w:proofErr w:type="spellEnd"/>
      <w:r w:rsidRPr="00151E9A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 00</w:t>
      </w:r>
    </w:p>
    <w:p w14:paraId="6A3FACBE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C74721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E9A"/>
    <w:rsid w:val="00151E9A"/>
    <w:rsid w:val="00281538"/>
    <w:rsid w:val="002D22A5"/>
    <w:rsid w:val="007638E2"/>
    <w:rsid w:val="00C74721"/>
    <w:rsid w:val="00CE3618"/>
    <w:rsid w:val="00E02648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9D009"/>
  <w15:chartTrackingRefBased/>
  <w15:docId w15:val="{7F19BFCB-4479-48AD-82A0-22EBE14D2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eb.archive.org/web/20010409235047/http:/stations.mp3s.com/stations/105/high_park_radio.html" TargetMode="External"/><Relationship Id="rId18" Type="http://schemas.openxmlformats.org/officeDocument/2006/relationships/hyperlink" Target="https://web.archive.org/web/20010409235047/http:/www.highpark.com/catalog.htm" TargetMode="External"/><Relationship Id="rId26" Type="http://schemas.openxmlformats.org/officeDocument/2006/relationships/hyperlink" Target="https://web.archive.org/web/20010409235047/http:/www.highpark.com/dallas/biog.htm" TargetMode="External"/><Relationship Id="rId39" Type="http://schemas.openxmlformats.org/officeDocument/2006/relationships/image" Target="media/image4.gif"/><Relationship Id="rId21" Type="http://schemas.openxmlformats.org/officeDocument/2006/relationships/hyperlink" Target="https://web.archive.org/web/20010409235047/http:/www.highpark.com/dallas/biog.htm" TargetMode="External"/><Relationship Id="rId34" Type="http://schemas.openxmlformats.org/officeDocument/2006/relationships/hyperlink" Target="https://web.archive.org/web/20010409235047/http:/www.highpark.com/dallas/cdinfo.htm" TargetMode="External"/><Relationship Id="rId42" Type="http://schemas.openxmlformats.org/officeDocument/2006/relationships/hyperlink" Target="https://web.archive.org/web/20010409235047/http:/www.amazon.com/exec/obidos/ASIN/B00000I09Z/highparkrecords" TargetMode="External"/><Relationship Id="rId47" Type="http://schemas.openxmlformats.org/officeDocument/2006/relationships/hyperlink" Target="https://web.archive.org/web/20010409235047/http:/www.highpark.com/lucius/links.htm" TargetMode="External"/><Relationship Id="rId50" Type="http://schemas.openxmlformats.org/officeDocument/2006/relationships/hyperlink" Target="https://web.archive.org/web/20010409235047/http:/www.highpark.com/lucius/biog.htm" TargetMode="External"/><Relationship Id="rId55" Type="http://schemas.openxmlformats.org/officeDocument/2006/relationships/hyperlink" Target="https://web.archive.org/web/20010409235047/http:/www.ksjs.org/" TargetMode="External"/><Relationship Id="rId63" Type="http://schemas.openxmlformats.org/officeDocument/2006/relationships/hyperlink" Target="https://web.archive.org/web/20010409235047/http:/www.highpark.com/unabomba/biog.htm" TargetMode="External"/><Relationship Id="rId68" Type="http://schemas.openxmlformats.org/officeDocument/2006/relationships/hyperlink" Target="https://web.archive.org/web/20010409235047/http:/www.highpark.com/unabomba/biog.htm" TargetMode="External"/><Relationship Id="rId76" Type="http://schemas.openxmlformats.org/officeDocument/2006/relationships/hyperlink" Target="https://web.archive.org/web/20010409235047/http:/www.highpark.com/dallas/press.htm" TargetMode="External"/><Relationship Id="rId7" Type="http://schemas.openxmlformats.org/officeDocument/2006/relationships/hyperlink" Target="https://web.archive.org/web/20010409235047/http:/www.highpark.com/catalog.htm" TargetMode="External"/><Relationship Id="rId71" Type="http://schemas.openxmlformats.org/officeDocument/2006/relationships/hyperlink" Target="https://web.archive.org/web/20010409235047/http:/www.highpark.com/artists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.archive.org/web/20010409235047/http:/www.highpark.com/dallas/biog.htm" TargetMode="External"/><Relationship Id="rId29" Type="http://schemas.openxmlformats.org/officeDocument/2006/relationships/hyperlink" Target="https://web.archive.org/web/20010409235047/http:/masstransfer.net/" TargetMode="External"/><Relationship Id="rId11" Type="http://schemas.openxmlformats.org/officeDocument/2006/relationships/hyperlink" Target="https://web.archive.org/web/20010409235047/http:/www.highpark.com/dallas/press.htm" TargetMode="External"/><Relationship Id="rId24" Type="http://schemas.openxmlformats.org/officeDocument/2006/relationships/hyperlink" Target="https://web.archive.org/web/20010409235047/http:/stations.mp3s.com/stations/113/the_women_of_mp3com_-_dall.html" TargetMode="External"/><Relationship Id="rId32" Type="http://schemas.openxmlformats.org/officeDocument/2006/relationships/hyperlink" Target="https://web.archive.org/web/20010409235047/http:/www.highpark.com/dallas/radio.htm" TargetMode="External"/><Relationship Id="rId37" Type="http://schemas.openxmlformats.org/officeDocument/2006/relationships/hyperlink" Target="https://web.archive.org/web/20010409235047/http:/www.thestar.com/thestar/back_issues/ED19991227/entertainment/991227ENT01b_EN-TOPLIVE27.html" TargetMode="External"/><Relationship Id="rId40" Type="http://schemas.openxmlformats.org/officeDocument/2006/relationships/hyperlink" Target="https://web.archive.org/web/20010409235047/http:/www.amazon.com/exec/obidos/ASIN/B00000I09Z/highparkrecords" TargetMode="External"/><Relationship Id="rId45" Type="http://schemas.openxmlformats.org/officeDocument/2006/relationships/hyperlink" Target="https://web.archive.org/web/20010409235047/http:/www.highpark.com/lucius/disco.htm" TargetMode="External"/><Relationship Id="rId53" Type="http://schemas.openxmlformats.org/officeDocument/2006/relationships/hyperlink" Target="https://web.archive.org/web/20010409235047/http:/www.canoe.ca/JamMusicAntihit/jan18_anti.html" TargetMode="External"/><Relationship Id="rId58" Type="http://schemas.openxmlformats.org/officeDocument/2006/relationships/hyperlink" Target="https://web.archive.org/web/20010409235047/http:/www.spinner.com/" TargetMode="External"/><Relationship Id="rId66" Type="http://schemas.openxmlformats.org/officeDocument/2006/relationships/hyperlink" Target="https://web.archive.org/web/20010409235047/http:/www.highpark.com/audio.htm" TargetMode="External"/><Relationship Id="rId74" Type="http://schemas.openxmlformats.org/officeDocument/2006/relationships/hyperlink" Target="https://web.archive.org/web/20010409235047/http:/www.highpark.com/distribution.htm" TargetMode="External"/><Relationship Id="rId79" Type="http://schemas.openxmlformats.org/officeDocument/2006/relationships/theme" Target="theme/theme1.xml"/><Relationship Id="rId5" Type="http://schemas.openxmlformats.org/officeDocument/2006/relationships/image" Target="media/image1.gif"/><Relationship Id="rId61" Type="http://schemas.openxmlformats.org/officeDocument/2006/relationships/hyperlink" Target="https://web.archive.org/web/20010409235047/http:/www.highpark.com/unabomba/cdinfo.htm" TargetMode="External"/><Relationship Id="rId10" Type="http://schemas.openxmlformats.org/officeDocument/2006/relationships/hyperlink" Target="https://web.archive.org/web/20010409235047/http:/www.highpark.com/mail.htm" TargetMode="External"/><Relationship Id="rId19" Type="http://schemas.openxmlformats.org/officeDocument/2006/relationships/hyperlink" Target="https://web.archive.org/web/20010409235047/http:/www.highpark.com/audio.htm" TargetMode="External"/><Relationship Id="rId31" Type="http://schemas.openxmlformats.org/officeDocument/2006/relationships/hyperlink" Target="https://web.archive.org/web/20010409235047/http:/www.highpark.com/dallas/press.htm" TargetMode="External"/><Relationship Id="rId44" Type="http://schemas.openxmlformats.org/officeDocument/2006/relationships/hyperlink" Target="https://web.archive.org/web/20010409235047/http:/www.highpark.com/lucius/biog.htm" TargetMode="External"/><Relationship Id="rId52" Type="http://schemas.openxmlformats.org/officeDocument/2006/relationships/hyperlink" Target="https://web.archive.org/web/20010409235047/http:/www.highpark.com/lucius/biog.htm" TargetMode="External"/><Relationship Id="rId60" Type="http://schemas.openxmlformats.org/officeDocument/2006/relationships/hyperlink" Target="https://web.archive.org/web/20010409235047/http:/www.highpark.com/audio.htm" TargetMode="External"/><Relationship Id="rId65" Type="http://schemas.openxmlformats.org/officeDocument/2006/relationships/hyperlink" Target="https://web.archive.org/web/20010409235047/http:/www.highpark.com/catalog.htm" TargetMode="External"/><Relationship Id="rId73" Type="http://schemas.openxmlformats.org/officeDocument/2006/relationships/hyperlink" Target="https://web.archive.org/web/20010409235047/http:/www.highpark.com/audio.htm" TargetMode="External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eb.archive.org/web/20010409235047/http:/www.highpark.com/distribution.htm" TargetMode="External"/><Relationship Id="rId14" Type="http://schemas.openxmlformats.org/officeDocument/2006/relationships/hyperlink" Target="https://web.archive.org/web/20010409235047/http:/www.highpark.com/dallas/cdinfo.htm" TargetMode="External"/><Relationship Id="rId22" Type="http://schemas.openxmlformats.org/officeDocument/2006/relationships/image" Target="media/image2.jpeg"/><Relationship Id="rId27" Type="http://schemas.openxmlformats.org/officeDocument/2006/relationships/hyperlink" Target="https://web.archive.org/web/20010409235047/http:/www.garageband.com/picks/winners/charts.html?*xSlxzfpMGxLy3AjuuESBdK4r" TargetMode="External"/><Relationship Id="rId30" Type="http://schemas.openxmlformats.org/officeDocument/2006/relationships/image" Target="media/image3.jpeg"/><Relationship Id="rId35" Type="http://schemas.openxmlformats.org/officeDocument/2006/relationships/hyperlink" Target="https://web.archive.org/web/20010409235047/http:/www.highpark.com/dallas/cdinfo.htm" TargetMode="External"/><Relationship Id="rId43" Type="http://schemas.openxmlformats.org/officeDocument/2006/relationships/hyperlink" Target="https://web.archive.org/web/20010409235047/http:/www.highpark.com/lucius/press.htm" TargetMode="External"/><Relationship Id="rId48" Type="http://schemas.openxmlformats.org/officeDocument/2006/relationships/hyperlink" Target="https://web.archive.org/web/20010409235047/http:/www.highpark.com/lucius/biog.htm" TargetMode="External"/><Relationship Id="rId56" Type="http://schemas.openxmlformats.org/officeDocument/2006/relationships/hyperlink" Target="https://web.archive.org/web/20010409235047/http:/www.musicmonster.net/" TargetMode="External"/><Relationship Id="rId64" Type="http://schemas.openxmlformats.org/officeDocument/2006/relationships/hyperlink" Target="https://web.archive.org/web/20010409235047/http:/www.highpark.com/unabomba/disco.htm" TargetMode="External"/><Relationship Id="rId69" Type="http://schemas.openxmlformats.org/officeDocument/2006/relationships/image" Target="media/image6.jpeg"/><Relationship Id="rId77" Type="http://schemas.openxmlformats.org/officeDocument/2006/relationships/hyperlink" Target="https://web.archive.org/web/20010409235047/http:/www.highpark.com/press.htm" TargetMode="External"/><Relationship Id="rId8" Type="http://schemas.openxmlformats.org/officeDocument/2006/relationships/hyperlink" Target="https://web.archive.org/web/20010409235047/http:/www.highpark.com/audio.htm" TargetMode="External"/><Relationship Id="rId51" Type="http://schemas.openxmlformats.org/officeDocument/2006/relationships/hyperlink" Target="https://web.archive.org/web/20010409235047/http:/www.highpark.com/lucius/biog.htm" TargetMode="External"/><Relationship Id="rId72" Type="http://schemas.openxmlformats.org/officeDocument/2006/relationships/hyperlink" Target="https://web.archive.org/web/20010409235047/http:/www.highpark.com/catalog.htm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eb.archive.org/web/20010409235047/http:/www.highpark.com/home.htm" TargetMode="External"/><Relationship Id="rId17" Type="http://schemas.openxmlformats.org/officeDocument/2006/relationships/hyperlink" Target="https://web.archive.org/web/20010409235047/http:/www.highpark.com/dallas/disco.htm" TargetMode="External"/><Relationship Id="rId25" Type="http://schemas.openxmlformats.org/officeDocument/2006/relationships/hyperlink" Target="https://web.archive.org/web/20010409235047/http:/www.mp3.com/dallas" TargetMode="External"/><Relationship Id="rId33" Type="http://schemas.openxmlformats.org/officeDocument/2006/relationships/hyperlink" Target="https://web.archive.org/web/20010409235047/http:/www.thestar.com/thestar/back_issues/ED19991227/entertainment/991227ENT01_EN-TOPRECS27.html" TargetMode="External"/><Relationship Id="rId38" Type="http://schemas.openxmlformats.org/officeDocument/2006/relationships/hyperlink" Target="https://web.archive.org/web/20010409235047/http:/www.highpark.com/dallas/cdinfo.htm" TargetMode="External"/><Relationship Id="rId46" Type="http://schemas.openxmlformats.org/officeDocument/2006/relationships/hyperlink" Target="https://web.archive.org/web/20010409235047/http:/www.highpark.com/audio.htm" TargetMode="External"/><Relationship Id="rId59" Type="http://schemas.openxmlformats.org/officeDocument/2006/relationships/hyperlink" Target="https://web.archive.org/web/20010409235047/http:/www.worldmusicradio.org/" TargetMode="External"/><Relationship Id="rId67" Type="http://schemas.openxmlformats.org/officeDocument/2006/relationships/hyperlink" Target="https://web.archive.org/web/20010409235047/http:/www.highpark.com/unabomba/links.htm" TargetMode="External"/><Relationship Id="rId20" Type="http://schemas.openxmlformats.org/officeDocument/2006/relationships/hyperlink" Target="https://web.archive.org/web/20010409235047/http:/www.highpark.com/dallas/links.htm" TargetMode="External"/><Relationship Id="rId41" Type="http://schemas.openxmlformats.org/officeDocument/2006/relationships/hyperlink" Target="https://web.archive.org/web/20010409235047/http:/www.highpark.com/catalog.htm" TargetMode="External"/><Relationship Id="rId54" Type="http://schemas.openxmlformats.org/officeDocument/2006/relationships/hyperlink" Target="https://web.archive.org/web/20010409235047/http:/www.highpark.com/lucius/radio.htm" TargetMode="External"/><Relationship Id="rId62" Type="http://schemas.openxmlformats.org/officeDocument/2006/relationships/hyperlink" Target="https://web.archive.org/web/20010409235047/http:/www.highpark.com/unabomba/press.htm" TargetMode="External"/><Relationship Id="rId70" Type="http://schemas.openxmlformats.org/officeDocument/2006/relationships/hyperlink" Target="https://web.archive.org/web/20010409235047/http:/www.highpark.com/unabomba/biog.htm" TargetMode="External"/><Relationship Id="rId75" Type="http://schemas.openxmlformats.org/officeDocument/2006/relationships/hyperlink" Target="https://web.archive.org/web/20010409235047/http:/www.highpark.com/mail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eb.archive.org/web/20010409235047/http:/www.highpark.com/artists.htm" TargetMode="External"/><Relationship Id="rId15" Type="http://schemas.openxmlformats.org/officeDocument/2006/relationships/hyperlink" Target="https://web.archive.org/web/20010409235047/http:/www.highpark.com/dallas/press.htm" TargetMode="External"/><Relationship Id="rId23" Type="http://schemas.openxmlformats.org/officeDocument/2006/relationships/hyperlink" Target="https://web.archive.org/web/20010409235047/http:/www.highpark.com/dallas/biog.htm" TargetMode="External"/><Relationship Id="rId28" Type="http://schemas.openxmlformats.org/officeDocument/2006/relationships/hyperlink" Target="https://web.archive.org/web/20010409235047/http:/www.highpark.com/dallas/press.htm" TargetMode="External"/><Relationship Id="rId36" Type="http://schemas.openxmlformats.org/officeDocument/2006/relationships/hyperlink" Target="https://web.archive.org/web/20010409235047/http:/www.cmw.net/" TargetMode="External"/><Relationship Id="rId49" Type="http://schemas.openxmlformats.org/officeDocument/2006/relationships/image" Target="media/image5.jpeg"/><Relationship Id="rId57" Type="http://schemas.openxmlformats.org/officeDocument/2006/relationships/hyperlink" Target="https://web.archive.org/web/20010409235047/http:/www.discjockey.com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41</TotalTime>
  <Pages>2</Pages>
  <Words>1819</Words>
  <Characters>10372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 Park Records homepage</dc:title>
  <dc:subject/>
  <dc:creator>Grant Goddard</dc:creator>
  <cp:keywords/>
  <dc:description/>
  <cp:lastModifiedBy>Grant Goddard</cp:lastModifiedBy>
  <cp:revision>2</cp:revision>
  <dcterms:created xsi:type="dcterms:W3CDTF">2026-02-05T11:48:00Z</dcterms:created>
  <dcterms:modified xsi:type="dcterms:W3CDTF">2026-02-08T14:53:00Z</dcterms:modified>
</cp:coreProperties>
</file>