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002B7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59264" behindDoc="0" locked="0" layoutInCell="1" allowOverlap="0" wp14:anchorId="71512D4E" wp14:editId="5243F69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55" name="Picture 56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1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</w:p>
    <w:p w14:paraId="2374E5CC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2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3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56A0893E" w14:textId="77777777" w:rsidR="00482829" w:rsidRPr="00482829" w:rsidRDefault="00000000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0A9FEFB7">
          <v:rect id="_x0000_i1025" style="width:468pt;height:.75pt" o:hralign="right" o:hrstd="t" o:hrnoshade="t" o:hr="t" fillcolor="#a0a0a0" stroked="f"/>
        </w:pict>
      </w:r>
    </w:p>
    <w:p w14:paraId="67BDE9F6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dallas</w:t>
      </w:r>
      <w:proofErr w:type="spellEnd"/>
    </w:p>
    <w:p w14:paraId="7BC5656B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4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CD INFO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5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6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DISCOGRAPHY </w:t>
      </w:r>
      <w:hyperlink r:id="rId17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MAIL ORDER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8" w:anchor="dallas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9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</w:p>
    <w:p w14:paraId="5ED0BF04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Times New Roman" w:eastAsia="Times New Roman" w:hAnsi="Times New Roman" w:cs="Times New Roman"/>
          <w:color w:val="000000"/>
          <w:sz w:val="48"/>
          <w:szCs w:val="48"/>
          <w:lang w:eastAsia="en-GB"/>
        </w:rPr>
        <w:t> </w:t>
      </w:r>
    </w:p>
    <w:p w14:paraId="093CF41E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0" w:history="1">
        <w:r w:rsidRPr="00482829">
          <w:rPr>
            <w:rFonts w:ascii="Times New Roman" w:eastAsia="Times New Roman" w:hAnsi="Times New Roman" w:cs="Times New Roman"/>
            <w:noProof/>
            <w:color w:val="000000"/>
            <w:sz w:val="27"/>
            <w:szCs w:val="27"/>
            <w:lang w:eastAsia="en-GB"/>
          </w:rPr>
          <w:drawing>
            <wp:anchor distT="0" distB="0" distL="0" distR="0" simplePos="0" relativeHeight="251660288" behindDoc="0" locked="0" layoutInCell="1" allowOverlap="0" wp14:anchorId="145785AD" wp14:editId="631C369C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857250" cy="857250"/>
              <wp:effectExtent l="0" t="0" r="0" b="0"/>
              <wp:wrapSquare wrapText="bothSides"/>
              <wp:docPr id="56" name="Picture 55" descr="masstransfer installation 3 cd cover">
                <a:hlinkClick xmlns:a="http://schemas.openxmlformats.org/drawingml/2006/main" r:id="rId20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6" descr="masstransfer installation 3 cd cover">
                        <a:hlinkClick r:id="rId20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57250" cy="857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</w:p>
    <w:p w14:paraId="026DD973" w14:textId="77777777" w:rsidR="00482829" w:rsidRPr="00482829" w:rsidRDefault="00482829" w:rsidP="0048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2000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one song "</w:t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Twinky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 on compilation: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masstransfer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installation 3"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 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2" w:history="1">
        <w:proofErr w:type="spellStart"/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MassTransfer</w:t>
        </w:r>
        <w:proofErr w:type="spellEnd"/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 xml:space="preserve"> Magazine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[CD: US - promo only]</w:t>
      </w:r>
    </w:p>
    <w:p w14:paraId="4B3BCD3E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1999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one song "Let's Split" on compilation: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"Magnet New Music Sampler Volume 10"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 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3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Magnet Magazine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[CD: US - promo only]</w:t>
      </w:r>
    </w:p>
    <w:p w14:paraId="503DB3C5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1999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one song "Let's Split" on compilation: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"CMJ Certain Damage Volume 109" 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[double 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4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CMJ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[CD: US - promo only]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  <w:t> </w:t>
      </w:r>
    </w:p>
    <w:p w14:paraId="6A265ACA" w14:textId="77777777" w:rsidR="00482829" w:rsidRPr="00482829" w:rsidRDefault="00482829" w:rsidP="0048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82829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en-GB"/>
        </w:rPr>
        <w:drawing>
          <wp:anchor distT="0" distB="0" distL="0" distR="0" simplePos="0" relativeHeight="251661312" behindDoc="0" locked="0" layoutInCell="1" allowOverlap="0" wp14:anchorId="07D4CBC8" wp14:editId="1BDF5DBF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828675" cy="828675"/>
            <wp:effectExtent l="0" t="0" r="9525" b="9525"/>
            <wp:wrapSquare wrapText="bothSides"/>
            <wp:docPr id="57" name="Picture 54" descr="HIPA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IPA 10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1998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"Dallas" 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High Park Records HIPA 104 [CD: international]</w:t>
      </w:r>
    </w:p>
    <w:p w14:paraId="5C75E97F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1998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"Sleeper's Entertainer" 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 D 003 [cassette: Estonia]</w:t>
      </w:r>
    </w:p>
    <w:p w14:paraId="328B9F7A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en-GB"/>
        </w:rPr>
        <w:drawing>
          <wp:anchor distT="0" distB="0" distL="0" distR="0" simplePos="0" relativeHeight="251662336" behindDoc="0" locked="0" layoutInCell="1" allowOverlap="0" wp14:anchorId="035A910C" wp14:editId="447B1F59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828675" cy="828675"/>
            <wp:effectExtent l="0" t="0" r="9525" b="9525"/>
            <wp:wrapSquare wrapText="bothSides"/>
            <wp:docPr id="58" name="Picture 53" descr="ERCD 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ERCD 0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1998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one song "Police" on compilation: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"https://web.archive.org/web/20010204183200/http:/er.ee/r2/v2/index-e.html"</w:instrText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482829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Vibratsioon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2</w:t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: The Sound Of Estonian Pop Underground"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 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Eesti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Radio </w:t>
      </w:r>
      <w:hyperlink r:id="rId27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ERCD 023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[CD: Estonia]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  <w:t> </w:t>
      </w:r>
    </w:p>
    <w:p w14:paraId="3171EC34" w14:textId="77777777" w:rsidR="00482829" w:rsidRPr="00482829" w:rsidRDefault="00482829" w:rsidP="0048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82829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en-GB"/>
        </w:rPr>
        <w:drawing>
          <wp:anchor distT="0" distB="0" distL="0" distR="0" simplePos="0" relativeHeight="251663360" behindDoc="0" locked="0" layoutInCell="1" allowOverlap="0" wp14:anchorId="426E76B1" wp14:editId="22CC4A94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828675" cy="828675"/>
            <wp:effectExtent l="0" t="0" r="9525" b="9525"/>
            <wp:wrapSquare wrapText="bothSides"/>
            <wp:docPr id="59" name="Picture 52" descr="ERCD 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ERCD 01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1997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one song "Your New Girlfriend" on compilation: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"https://web.archive.org/web/20010204183200/http:/er.ee/r2/vibratsioon/english/band/index.html"</w:instrText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482829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Vibratsioon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: The Tunes &amp; Grooves Of Estonian Pop Underground" 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Eesti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Radio </w:t>
      </w:r>
      <w:hyperlink r:id="rId29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ERCD 016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[CD: Estonia]</w:t>
      </w:r>
    </w:p>
    <w:p w14:paraId="7A7F5B68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1995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"Raj Kapoor" 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Kings </w:t>
      </w:r>
      <w:proofErr w:type="gram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Of</w:t>
      </w:r>
      <w:proofErr w:type="gramEnd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Shortwaving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SW3 [cassette: Estonia]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Kings </w:t>
      </w:r>
      <w:proofErr w:type="gramStart"/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Of</w:t>
      </w:r>
      <w:proofErr w:type="gramEnd"/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</w:t>
      </w:r>
      <w:proofErr w:type="spellStart"/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Shortwaving</w:t>
      </w:r>
      <w:proofErr w:type="spellEnd"/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, Vilde 82-74, Tallinn EE0033, Estonia</w:t>
      </w:r>
    </w:p>
    <w:p w14:paraId="02E2A0CB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1994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"Dubbing Good Morning" 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[half-album]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KUUM magazine [cassette: Estonia]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KUUM, PO Box 3333, Tallinn EE0090, Estonia</w:t>
      </w:r>
    </w:p>
    <w:p w14:paraId="4B3F3089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1993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one song "Red Sun Blue Moon" on compilation: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"Sue Darling - A Compilation Of Estonian Underground" 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30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Sally Cinnamon Music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SAL 001 MC [cassette: Estonia]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Sally Cinnamon Music Ltd, PO Box 335, Tartu EE2400, Estonia</w:t>
      </w:r>
    </w:p>
    <w:p w14:paraId="5235D8BA" w14:textId="77777777" w:rsidR="00482829" w:rsidRPr="00482829" w:rsidRDefault="00482829" w:rsidP="00482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lastRenderedPageBreak/>
        <w:t>1993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one song "Can't Help" on compilation: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"Balts Bite Back!"</w:t>
      </w:r>
      <w:r w:rsidRPr="00482829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 [album]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31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Zona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/BMK ZNCD 036 [CD: Lithuania]</w:t>
      </w:r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32" w:history="1">
        <w:proofErr w:type="spellStart"/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Stupido</w:t>
        </w:r>
        <w:proofErr w:type="spellEnd"/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 xml:space="preserve"> Twins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TWINCD 17 [CD: Finland]</w:t>
      </w:r>
    </w:p>
    <w:p w14:paraId="76C84A0F" w14:textId="77777777" w:rsidR="00482829" w:rsidRPr="00482829" w:rsidRDefault="00000000" w:rsidP="00482829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34BBE9AB">
          <v:rect id="_x0000_i1026" style="width:468pt;height:.75pt" o:hralign="right" o:hrstd="t" o:hrnoshade="t" o:hr="t" fillcolor="#a0a0a0" stroked="f"/>
        </w:pict>
      </w:r>
    </w:p>
    <w:p w14:paraId="7CCE1044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33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4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5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6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7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8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482829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39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482829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40" w:history="1">
        <w:r w:rsidRPr="00482829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0852F36C" w14:textId="77777777" w:rsidR="00482829" w:rsidRPr="00482829" w:rsidRDefault="00482829" w:rsidP="0048282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revised: 3 </w:t>
      </w:r>
      <w:proofErr w:type="spellStart"/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feb</w:t>
      </w:r>
      <w:proofErr w:type="spellEnd"/>
      <w:r w:rsidRPr="00482829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00</w:t>
      </w:r>
    </w:p>
    <w:p w14:paraId="475DA2E5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783BBD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829"/>
    <w:rsid w:val="00281538"/>
    <w:rsid w:val="00482829"/>
    <w:rsid w:val="00783BBD"/>
    <w:rsid w:val="00CE3618"/>
    <w:rsid w:val="00EA0FC6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AF9BD"/>
  <w15:chartTrackingRefBased/>
  <w15:docId w15:val="{D6EEDB31-37B6-4F44-8848-149E8956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010204183200/http:/www.highpark.com/catalog.htm" TargetMode="External"/><Relationship Id="rId13" Type="http://schemas.openxmlformats.org/officeDocument/2006/relationships/hyperlink" Target="https://web.archive.org/web/20010204183200/http:/www.highpark.com/press.htm" TargetMode="External"/><Relationship Id="rId18" Type="http://schemas.openxmlformats.org/officeDocument/2006/relationships/hyperlink" Target="https://web.archive.org/web/20010204183200/http:/www.highpark.com/audio.htm" TargetMode="External"/><Relationship Id="rId26" Type="http://schemas.openxmlformats.org/officeDocument/2006/relationships/image" Target="media/image4.jpeg"/><Relationship Id="rId39" Type="http://schemas.openxmlformats.org/officeDocument/2006/relationships/hyperlink" Target="https://web.archive.org/web/20010204183200/http:/www.highpark.com/dallas/press.ht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2.jpeg"/><Relationship Id="rId34" Type="http://schemas.openxmlformats.org/officeDocument/2006/relationships/hyperlink" Target="https://web.archive.org/web/20010204183200/http:/www.highpark.com/artists.htm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web.archive.org/web/20010204183200/http:/www.highpark.com/artists.htm" TargetMode="External"/><Relationship Id="rId12" Type="http://schemas.openxmlformats.org/officeDocument/2006/relationships/hyperlink" Target="https://web.archive.org/web/20010204183200/http:/www.highpark.com/dallas/press.htm" TargetMode="External"/><Relationship Id="rId17" Type="http://schemas.openxmlformats.org/officeDocument/2006/relationships/hyperlink" Target="https://web.archive.org/web/20010204183200/http:/www.highpark.com/catalog.htm" TargetMode="External"/><Relationship Id="rId25" Type="http://schemas.openxmlformats.org/officeDocument/2006/relationships/image" Target="media/image3.jpeg"/><Relationship Id="rId33" Type="http://schemas.openxmlformats.org/officeDocument/2006/relationships/hyperlink" Target="https://web.archive.org/web/20010204183200/http:/www.highpark.com/home.htm" TargetMode="External"/><Relationship Id="rId38" Type="http://schemas.openxmlformats.org/officeDocument/2006/relationships/hyperlink" Target="https://web.archive.org/web/20010204183200/http:/www.highpark.com/mail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10204183200/http:/www.highpark.com/dallas/biog.htm" TargetMode="External"/><Relationship Id="rId20" Type="http://schemas.openxmlformats.org/officeDocument/2006/relationships/hyperlink" Target="https://web.archive.org/web/20010204183200/http:/masstransfer.net/cgi-bin/bands.pl?band=Dallas&amp;code=dallas" TargetMode="External"/><Relationship Id="rId29" Type="http://schemas.openxmlformats.org/officeDocument/2006/relationships/hyperlink" Target="https://web.archive.org/web/20010204183200/http:/www.er.ee/eng/cd_vibra.html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10204183200/http:/www.highpark.com/home.htm" TargetMode="External"/><Relationship Id="rId11" Type="http://schemas.openxmlformats.org/officeDocument/2006/relationships/hyperlink" Target="https://web.archive.org/web/20010204183200/http:/www.highpark.com/mail.htm" TargetMode="External"/><Relationship Id="rId24" Type="http://schemas.openxmlformats.org/officeDocument/2006/relationships/hyperlink" Target="https://web.archive.org/web/20010204183200/http:/www.cmj.com/" TargetMode="External"/><Relationship Id="rId32" Type="http://schemas.openxmlformats.org/officeDocument/2006/relationships/hyperlink" Target="https://web.archive.org/web/20010204183200/http:/www.stupido.cute.fi/" TargetMode="External"/><Relationship Id="rId37" Type="http://schemas.openxmlformats.org/officeDocument/2006/relationships/hyperlink" Target="https://web.archive.org/web/20010204183200/http:/www.highpark.com/distribution.htm" TargetMode="External"/><Relationship Id="rId40" Type="http://schemas.openxmlformats.org/officeDocument/2006/relationships/hyperlink" Target="https://web.archive.org/web/20010204183200/http:/www.highpark.com/press.htm" TargetMode="External"/><Relationship Id="rId5" Type="http://schemas.openxmlformats.org/officeDocument/2006/relationships/image" Target="media/image1.gif"/><Relationship Id="rId15" Type="http://schemas.openxmlformats.org/officeDocument/2006/relationships/hyperlink" Target="https://web.archive.org/web/20010204183200/http:/www.highpark.com/dallas/press.htm" TargetMode="External"/><Relationship Id="rId23" Type="http://schemas.openxmlformats.org/officeDocument/2006/relationships/hyperlink" Target="https://web.archive.org/web/20010204183200/http:/www.magnetmagazine.com/" TargetMode="External"/><Relationship Id="rId28" Type="http://schemas.openxmlformats.org/officeDocument/2006/relationships/image" Target="media/image5.jpeg"/><Relationship Id="rId36" Type="http://schemas.openxmlformats.org/officeDocument/2006/relationships/hyperlink" Target="https://web.archive.org/web/20010204183200/http:/www.highpark.com/audio.htm" TargetMode="External"/><Relationship Id="rId10" Type="http://schemas.openxmlformats.org/officeDocument/2006/relationships/hyperlink" Target="https://web.archive.org/web/20010204183200/http:/www.highpark.com/distribution.htm" TargetMode="External"/><Relationship Id="rId19" Type="http://schemas.openxmlformats.org/officeDocument/2006/relationships/hyperlink" Target="https://web.archive.org/web/20010204183200/http:/www.highpark.com/dallas/links.htm" TargetMode="External"/><Relationship Id="rId31" Type="http://schemas.openxmlformats.org/officeDocument/2006/relationships/hyperlink" Target="https://web.archive.org/web/20010204183200/http:/www.zona.lt/mailord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10204183200/http:/www.highpark.com/audio.htm" TargetMode="External"/><Relationship Id="rId14" Type="http://schemas.openxmlformats.org/officeDocument/2006/relationships/hyperlink" Target="https://web.archive.org/web/20010204183200/http:/www.highpark.com/dallas/cdinfo.htm" TargetMode="External"/><Relationship Id="rId22" Type="http://schemas.openxmlformats.org/officeDocument/2006/relationships/hyperlink" Target="https://web.archive.org/web/20010204183200/http:/masstransfer.net/" TargetMode="External"/><Relationship Id="rId27" Type="http://schemas.openxmlformats.org/officeDocument/2006/relationships/hyperlink" Target="https://web.archive.org/web/20010204183200/http:/www.er.ee/eng/cd_vibra2.html" TargetMode="External"/><Relationship Id="rId30" Type="http://schemas.openxmlformats.org/officeDocument/2006/relationships/hyperlink" Target="https://web.archive.org/web/20010204183200/http:/www.halo.ee/sallymon/" TargetMode="External"/><Relationship Id="rId35" Type="http://schemas.openxmlformats.org/officeDocument/2006/relationships/hyperlink" Target="https://web.archive.org/web/20010204183200/http:/www.highpark.com/catalog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3</TotalTime>
  <Pages>2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Park Records Dallas discography</dc:title>
  <dc:subject/>
  <dc:creator>Grant Goddard</dc:creator>
  <cp:keywords/>
  <dc:description/>
  <cp:lastModifiedBy>Grant Goddard</cp:lastModifiedBy>
  <cp:revision>2</cp:revision>
  <dcterms:created xsi:type="dcterms:W3CDTF">2026-02-05T12:36:00Z</dcterms:created>
  <dcterms:modified xsi:type="dcterms:W3CDTF">2026-02-08T15:17:00Z</dcterms:modified>
</cp:coreProperties>
</file>