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38F39" w14:textId="77777777" w:rsidR="00515DF5" w:rsidRPr="00515DF5" w:rsidRDefault="00515DF5" w:rsidP="00515D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59264" behindDoc="0" locked="0" layoutInCell="1" allowOverlap="0" wp14:anchorId="3D2DEBA8" wp14:editId="25B6631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47" name="Picture 46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1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12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3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753A5DC3" w14:textId="77777777" w:rsidR="00515DF5" w:rsidRPr="00515DF5" w:rsidRDefault="00000000" w:rsidP="00515D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75C5CA1E">
          <v:rect id="_x0000_i1025" style="width:468pt;height:.75pt" o:hralign="right" o:hrstd="t" o:hrnoshade="t" o:hr="t" fillcolor="#a0a0a0" stroked="f"/>
        </w:pict>
      </w:r>
    </w:p>
    <w:p w14:paraId="5B2BFCCC" w14:textId="77777777" w:rsidR="00515DF5" w:rsidRPr="00515DF5" w:rsidRDefault="00515DF5" w:rsidP="00515D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dallas</w:t>
      </w:r>
      <w:proofErr w:type="spellEnd"/>
    </w:p>
    <w:p w14:paraId="418DFACC" w14:textId="77777777" w:rsidR="00515DF5" w:rsidRPr="00515DF5" w:rsidRDefault="00515DF5" w:rsidP="00515D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CD INFO </w:t>
      </w:r>
      <w:hyperlink r:id="rId14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5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6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DISCOGRAPHY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7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MAIL ORDER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8" w:anchor="dallas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9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 </w:t>
      </w:r>
    </w:p>
    <w:p w14:paraId="7EDB3208" w14:textId="77777777" w:rsidR="00515DF5" w:rsidRPr="00515DF5" w:rsidRDefault="00515DF5" w:rsidP="00515D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15DF5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en-GB"/>
        </w:rPr>
        <w:drawing>
          <wp:anchor distT="0" distB="0" distL="0" distR="0" simplePos="0" relativeHeight="251660288" behindDoc="0" locked="0" layoutInCell="1" allowOverlap="0" wp14:anchorId="61049278" wp14:editId="0773DE03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438275" cy="1419225"/>
            <wp:effectExtent l="0" t="0" r="9525" b="9525"/>
            <wp:wrapSquare wrapText="bothSides"/>
            <wp:docPr id="48" name="Picture 45" descr="dallas 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allas c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high park records HIPA 104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UPC barcode: 6-29201-01042-9</w:t>
      </w:r>
    </w:p>
    <w:p w14:paraId="3A1B5983" w14:textId="77777777" w:rsidR="00515DF5" w:rsidRPr="00515DF5" w:rsidRDefault="00515DF5" w:rsidP="00515D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1. let’s </w:t>
      </w:r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split  3</w:t>
      </w:r>
      <w:proofErr w:type="gram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:04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2. </w:t>
      </w:r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police  3:24</w:t>
      </w:r>
      <w:proofErr w:type="gram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3.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wendy’s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outside 3:29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4. your new girlfriend 3:28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5.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lorsque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tu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dors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3:11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6. raj </w:t>
      </w:r>
      <w:proofErr w:type="spellStart"/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kapoor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 2:33</w:t>
      </w:r>
      <w:proofErr w:type="gram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7. </w:t>
      </w:r>
      <w:proofErr w:type="spellStart"/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teenadelic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 2:26</w:t>
      </w:r>
      <w:proofErr w:type="gram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8. come on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david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2:43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9. </w:t>
      </w:r>
      <w:proofErr w:type="spellStart"/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twinky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 2:18</w:t>
      </w:r>
      <w:proofErr w:type="gram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10. philosophy will die 1:47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11. beat the psycho boys 3:59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12. she’s a </w:t>
      </w:r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star  4:11</w:t>
      </w:r>
      <w:proofErr w:type="gram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13. sleeper’s entertainer 3:11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14. cosmic </w:t>
      </w:r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baby  3:47</w:t>
      </w:r>
      <w:proofErr w:type="gram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15. six for </w:t>
      </w:r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fix  5:32</w:t>
      </w:r>
      <w:proofErr w:type="gram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16. </w:t>
      </w:r>
      <w:proofErr w:type="gram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intro  4:56</w:t>
      </w:r>
      <w:proofErr w:type="gramEnd"/>
    </w:p>
    <w:p w14:paraId="4645D320" w14:textId="77777777" w:rsidR="00515DF5" w:rsidRPr="00515DF5" w:rsidRDefault="00515DF5" w:rsidP="00515D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total:   54:27</w:t>
      </w:r>
    </w:p>
    <w:p w14:paraId="7FC158F9" w14:textId="77777777" w:rsidR="00515DF5" w:rsidRPr="00515DF5" w:rsidRDefault="00515DF5" w:rsidP="00515D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written by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loodus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/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pääslane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copyright by 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"https://web.archive.org/web/20010406214758/http:/www.ncb.dk/english/index.htm"</w:instrText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nordisk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copyright bureau</w:t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/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"https://web.archive.org/web/20010406214758/http:/www.eauthors.ee/eng_index.html"</w:instrText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eesti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autorite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ühing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arranged by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produced by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-----------------------------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"Philosophy Will Die", "Beat The Psycho Boys"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vocals: Kristi Kindel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guitar,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hammond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: Holger Loodus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bass: Tauno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Pääslane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drums,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hammond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: Andre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Veskimägi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recorded at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Linnahall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Studio between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april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and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may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1994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engineered by Peeter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Määrits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produced by Dallas</w:t>
      </w:r>
    </w:p>
    <w:p w14:paraId="377F4D4E" w14:textId="77777777" w:rsidR="00515DF5" w:rsidRPr="00515DF5" w:rsidRDefault="00515DF5" w:rsidP="00515D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"Raj Kapoor", "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Teenadelic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"*, "She’s A Star", "Come On David", "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Twinky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", "Cosmic Baby"*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lead vocals: Kristi Kindel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guitars, keyboards, vocal: Holger Loodus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bass, guitars: Tauno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Pääslane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drums: Andre Veskimägi, except * Vadim Druzhkov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recorded at the recording studio of </w:t>
      </w:r>
      <w:hyperlink r:id="rId21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Estonian Radio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 between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june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and august 1995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engineered by Maido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Maadik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produced by Dallas</w:t>
      </w:r>
    </w:p>
    <w:p w14:paraId="29C58520" w14:textId="77777777" w:rsidR="00515DF5" w:rsidRPr="00515DF5" w:rsidRDefault="00515DF5" w:rsidP="00515D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"Your New Girlfriend", "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Lorsque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Tu Dors"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vocals, keyboards: Kristi Kindel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guitars: Holger Loodus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bass: Tauno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Pääslane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drums: Vadim Druzhkov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lastRenderedPageBreak/>
        <w:t>recorded at </w:t>
      </w:r>
      <w:hyperlink r:id="rId22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Orbital Vox Studios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 in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july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1996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engineered by Uku Toomet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produced by Dallas</w:t>
      </w:r>
    </w:p>
    <w:p w14:paraId="1990E3A9" w14:textId="77777777" w:rsidR="00515DF5" w:rsidRPr="00515DF5" w:rsidRDefault="00515DF5" w:rsidP="00515D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"Intro", "Police", "Wendy's Outside", "Let´s Split", "Sleeper's Entertainer"*, "Six For Fix"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vocals, organ: Kristi Kindel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guitars, keyboards: Holger Loodus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bass, keyboards: Tauno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Pääslane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drums, percussion: Allan Amberg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recorded at </w:t>
      </w:r>
      <w:hyperlink r:id="rId23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Orbital Vox Studios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 between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july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and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december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1997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engineered by Paavo Eensalu except * by Alo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Jaanivald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produced by Dallas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-----------------------------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special thanks to Leelo Talvik, Marju Põder,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Merje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Rääbis, Ingrid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Kohtla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Meelik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Mallene, Andres Teiss,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Urmo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Udras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ArpeauMacSel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, Mart Laas, Arbo Tammiksaar,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Lobsand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Dorje and DIVISION.</w:t>
      </w:r>
    </w:p>
    <w:p w14:paraId="667A855C" w14:textId="77777777" w:rsidR="00515DF5" w:rsidRPr="00515DF5" w:rsidRDefault="00515DF5" w:rsidP="00515D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mastered by nick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blagona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at </w:t>
      </w:r>
      <w:hyperlink r:id="rId24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metalworks</w:t>
        </w:r>
      </w:hyperlink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photography by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tauno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pääslane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, mark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raidpere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,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andres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teiss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&amp;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urmo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udras</w:t>
      </w:r>
      <w:proofErr w:type="spellEnd"/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design by </w:t>
      </w:r>
      <w:hyperlink r:id="rId25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 xml:space="preserve">a man called </w:t>
        </w:r>
        <w:proofErr w:type="spellStart"/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wrycraft</w:t>
        </w:r>
        <w:proofErr w:type="spellEnd"/>
      </w:hyperlink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manufactured by 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"https://web.archive.org/web/20010406214758/http:/www.accudub.com/"</w:instrText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accudub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toronto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, 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"https://web.archive.org/web/20010406214758/http:/www.americdisc.com/"</w:instrText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americdisc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&amp; 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"https://web.archive.org/web/20010406214758/http:/www.mpo.fr/"</w:instrText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515DF5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mpo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london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.</w:t>
      </w:r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515DF5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</w:t>
      </w:r>
    </w:p>
    <w:p w14:paraId="055B18C1" w14:textId="77777777" w:rsidR="00515DF5" w:rsidRPr="00515DF5" w:rsidRDefault="00000000" w:rsidP="00515DF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3FE7E406">
          <v:rect id="_x0000_i1026" style="width:468pt;height:.75pt" o:hralign="right" o:hrstd="t" o:hrnoshade="t" o:hr="t" fillcolor="#a0a0a0" stroked="f"/>
        </w:pict>
      </w:r>
    </w:p>
    <w:p w14:paraId="12D16108" w14:textId="77777777" w:rsidR="00515DF5" w:rsidRPr="00515DF5" w:rsidRDefault="00515DF5" w:rsidP="00515D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6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7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8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9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0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1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515DF5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32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515DF5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3" w:history="1">
        <w:r w:rsidRPr="00515DF5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05843D3C" w14:textId="77777777" w:rsidR="00515DF5" w:rsidRPr="00515DF5" w:rsidRDefault="00515DF5" w:rsidP="00515D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revised: 3 </w:t>
      </w:r>
      <w:proofErr w:type="spellStart"/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feb</w:t>
      </w:r>
      <w:proofErr w:type="spellEnd"/>
      <w:r w:rsidRPr="00515DF5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00</w:t>
      </w:r>
    </w:p>
    <w:p w14:paraId="43A881AC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A92823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DF5"/>
    <w:rsid w:val="00281538"/>
    <w:rsid w:val="00515DF5"/>
    <w:rsid w:val="00A92823"/>
    <w:rsid w:val="00BC5CEC"/>
    <w:rsid w:val="00CE3618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E5326"/>
  <w15:chartTrackingRefBased/>
  <w15:docId w15:val="{E6207427-829E-4F83-A9BF-A733548C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010406214758/http:/www.highpark.com/catalog.htm" TargetMode="External"/><Relationship Id="rId13" Type="http://schemas.openxmlformats.org/officeDocument/2006/relationships/hyperlink" Target="https://web.archive.org/web/20010406214758/http:/www.highpark.com/press.htm" TargetMode="External"/><Relationship Id="rId18" Type="http://schemas.openxmlformats.org/officeDocument/2006/relationships/hyperlink" Target="https://web.archive.org/web/20010406214758/http:/www.highpark.com/audio.htm" TargetMode="External"/><Relationship Id="rId26" Type="http://schemas.openxmlformats.org/officeDocument/2006/relationships/hyperlink" Target="https://web.archive.org/web/20010406214758/http:/www.highpark.com/home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eb.archive.org/web/20010406214758/http:/www.er.ee/er/frames/er-e.html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web.archive.org/web/20010406214758/http:/www.highpark.com/artists.htm" TargetMode="External"/><Relationship Id="rId12" Type="http://schemas.openxmlformats.org/officeDocument/2006/relationships/hyperlink" Target="https://web.archive.org/web/20010406214758/http:/www.highpark.com/dallas/press.htm" TargetMode="External"/><Relationship Id="rId17" Type="http://schemas.openxmlformats.org/officeDocument/2006/relationships/hyperlink" Target="https://web.archive.org/web/20010406214758/http:/www.highpark.com/catalog.htm" TargetMode="External"/><Relationship Id="rId25" Type="http://schemas.openxmlformats.org/officeDocument/2006/relationships/hyperlink" Target="https://web.archive.org/web/20010406214758/http:/www.wrycraft.com/" TargetMode="External"/><Relationship Id="rId33" Type="http://schemas.openxmlformats.org/officeDocument/2006/relationships/hyperlink" Target="https://web.archive.org/web/20010406214758/http:/www.highpark.com/press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10406214758/http:/www.highpark.com/dallas/disco.htm" TargetMode="External"/><Relationship Id="rId20" Type="http://schemas.openxmlformats.org/officeDocument/2006/relationships/image" Target="media/image2.jpeg"/><Relationship Id="rId29" Type="http://schemas.openxmlformats.org/officeDocument/2006/relationships/hyperlink" Target="https://web.archive.org/web/20010406214758/http:/www.highpark.com/audio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10406214758/http:/www.highpark.com/home.htm" TargetMode="External"/><Relationship Id="rId11" Type="http://schemas.openxmlformats.org/officeDocument/2006/relationships/hyperlink" Target="https://web.archive.org/web/20010406214758/http:/www.highpark.com/mail.htm" TargetMode="External"/><Relationship Id="rId24" Type="http://schemas.openxmlformats.org/officeDocument/2006/relationships/hyperlink" Target="https://web.archive.org/web/20010406214758/http:/www.metalworks-studios.com/" TargetMode="External"/><Relationship Id="rId32" Type="http://schemas.openxmlformats.org/officeDocument/2006/relationships/hyperlink" Target="https://web.archive.org/web/20010406214758/http:/www.highpark.com/dallas/press.htm" TargetMode="External"/><Relationship Id="rId5" Type="http://schemas.openxmlformats.org/officeDocument/2006/relationships/image" Target="media/image1.gif"/><Relationship Id="rId15" Type="http://schemas.openxmlformats.org/officeDocument/2006/relationships/hyperlink" Target="https://web.archive.org/web/20010406214758/http:/www.highpark.com/dallas/biog.htm" TargetMode="External"/><Relationship Id="rId23" Type="http://schemas.openxmlformats.org/officeDocument/2006/relationships/hyperlink" Target="https://web.archive.org/web/20010406214758/http:/www.online.ee/~orbital_vox/english/index.html" TargetMode="External"/><Relationship Id="rId28" Type="http://schemas.openxmlformats.org/officeDocument/2006/relationships/hyperlink" Target="https://web.archive.org/web/20010406214758/http:/www.highpark.com/catalog.htm" TargetMode="External"/><Relationship Id="rId10" Type="http://schemas.openxmlformats.org/officeDocument/2006/relationships/hyperlink" Target="https://web.archive.org/web/20010406214758/http:/www.highpark.com/distribution.htm" TargetMode="External"/><Relationship Id="rId19" Type="http://schemas.openxmlformats.org/officeDocument/2006/relationships/hyperlink" Target="https://web.archive.org/web/20010406214758/http:/www.highpark.com/dallas/links.htm" TargetMode="External"/><Relationship Id="rId31" Type="http://schemas.openxmlformats.org/officeDocument/2006/relationships/hyperlink" Target="https://web.archive.org/web/20010406214758/http:/www.highpark.com/mail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10406214758/http:/www.highpark.com/audio.htm" TargetMode="External"/><Relationship Id="rId14" Type="http://schemas.openxmlformats.org/officeDocument/2006/relationships/hyperlink" Target="https://web.archive.org/web/20010406214758/http:/www.highpark.com/dallas/press.htm" TargetMode="External"/><Relationship Id="rId22" Type="http://schemas.openxmlformats.org/officeDocument/2006/relationships/hyperlink" Target="https://web.archive.org/web/20010406214758/http:/www.online.ee/~orbital_vox/english/index.html" TargetMode="External"/><Relationship Id="rId27" Type="http://schemas.openxmlformats.org/officeDocument/2006/relationships/hyperlink" Target="https://web.archive.org/web/20010406214758/http:/www.highpark.com/artists.htm" TargetMode="External"/><Relationship Id="rId30" Type="http://schemas.openxmlformats.org/officeDocument/2006/relationships/hyperlink" Target="https://web.archive.org/web/20010406214758/http:/www.highpark.com/distribution.htm" TargetMode="External"/><Relationship Id="rId35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3</TotalTime>
  <Pages>2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Dallas CD information</dc:title>
  <dc:subject/>
  <dc:creator>Grant Goddard</dc:creator>
  <cp:keywords/>
  <dc:description/>
  <cp:lastModifiedBy>Grant Goddard</cp:lastModifiedBy>
  <cp:revision>2</cp:revision>
  <dcterms:created xsi:type="dcterms:W3CDTF">2026-02-05T12:32:00Z</dcterms:created>
  <dcterms:modified xsi:type="dcterms:W3CDTF">2026-02-08T15:16:00Z</dcterms:modified>
</cp:coreProperties>
</file>