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6BD87" w14:textId="77777777" w:rsidR="00904C4F" w:rsidRPr="00904C4F" w:rsidRDefault="00904C4F" w:rsidP="00904C4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27 AUG 1999</w:t>
      </w:r>
    </w:p>
    <w:p w14:paraId="5011E718" w14:textId="77777777" w:rsidR="00904C4F" w:rsidRPr="00904C4F" w:rsidRDefault="00904C4F" w:rsidP="00904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</w:p>
    <w:p w14:paraId="59DB51B8" w14:textId="77777777" w:rsidR="00904C4F" w:rsidRPr="00904C4F" w:rsidRDefault="00904C4F" w:rsidP="00904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proofErr w:type="spellStart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RELEASE DEBUT CD &amp; PLAY @ CMJ FESTIVAL</w:t>
      </w:r>
    </w:p>
    <w:p w14:paraId="4DDADD0E" w14:textId="77777777" w:rsidR="00904C4F" w:rsidRPr="00904C4F" w:rsidRDefault="00904C4F" w:rsidP="00904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proofErr w:type="spellStart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, the alternative/indie music group from Estonia, release their self-titled debut CD in the US on 13th September 1999 on High Park Records.   </w:t>
      </w:r>
      <w:proofErr w:type="spellStart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make their US debut performances at the CMJ Festival in New York City:</w:t>
      </w:r>
      <w:r w:rsidRPr="00904C4F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FRIDAY 17 SEPTEMBER - BABY JUPITER, 170 Orchard St [@ Stanton St] - onstage 9pm</w:t>
      </w:r>
      <w:r w:rsidRPr="00904C4F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SUNDAY 19 SEPTEMBER - SIDEWALK CAFE, 94 Avenue A [@ E 6th St] - onstage 11pm</w:t>
      </w:r>
    </w:p>
    <w:p w14:paraId="605F3A6D" w14:textId="77777777" w:rsidR="00904C4F" w:rsidRPr="00904C4F" w:rsidRDefault="00904C4F" w:rsidP="00904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Earlier this year, </w:t>
      </w:r>
      <w:proofErr w:type="spellStart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were invited to play four concerts at Canadian Music Week in Toronto in March, and a further four concerts at the NXNE [North </w:t>
      </w:r>
      <w:proofErr w:type="gramStart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By</w:t>
      </w:r>
      <w:proofErr w:type="gramEnd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Northeast] Festival in Toronto in June.  Exclaim! magazine said of the first concerts: "Estonian pop band </w:t>
      </w:r>
      <w:proofErr w:type="spellStart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proved that their first show away from home wouldn't be their last."   Exclaim! said of the second shows: "They blissed out the crowd with their soft melodic pop tunes."   The Toronto Sun commented: "Moody, delicate noise woven into hooks that'd take your eye out."   And Chart magazine said: "Their tunes are beautiful, elegant and rocking all at the same time."</w:t>
      </w:r>
    </w:p>
    <w:p w14:paraId="4051475B" w14:textId="77777777" w:rsidR="00904C4F" w:rsidRPr="00904C4F" w:rsidRDefault="00904C4F" w:rsidP="00904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proofErr w:type="spellStart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' CD was released in Canada in early 1999, to much critical acclaim.  The Toronto Star called it "the best European pop album to land on these shores since The </w:t>
      </w:r>
      <w:proofErr w:type="spellStart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Delgados</w:t>
      </w:r>
      <w:proofErr w:type="spellEnd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...."  Exclaim! said: "......just be thankful for the gem of catchy pop."   The Toronto Star put </w:t>
      </w:r>
      <w:proofErr w:type="spellStart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on the front page of its Canadian Music Week coverage and said: "it's already tough to imagine a better pop record coming down the pipe this year."   Time Out magazine in England said: "An uplifting work of Baltic brilliance, no less."</w:t>
      </w:r>
    </w:p>
    <w:p w14:paraId="092B4D25" w14:textId="77777777" w:rsidR="00904C4F" w:rsidRPr="00904C4F" w:rsidRDefault="00904C4F" w:rsidP="00904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proofErr w:type="spellStart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' CD has been well received by radio, with airplay on more than half the college/community stations across Canada, as well as plays in London, England on rock stations XFM and GLR.  Toronto's CFNY/Edge 102 put the spotlight on </w:t>
      </w:r>
      <w:proofErr w:type="spellStart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in its new rock preview feature, and the CD airs regularly on CBC Radio's national music shows Radio Escapade and </w:t>
      </w:r>
      <w:proofErr w:type="spellStart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RadioSonic</w:t>
      </w:r>
      <w:proofErr w:type="spellEnd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.   The album reached #16 in Chart magazine's Top 50 campus airplay chart [Canada's equivalent of CMJ].</w:t>
      </w:r>
    </w:p>
    <w:p w14:paraId="5D3B4B2C" w14:textId="77777777" w:rsidR="00904C4F" w:rsidRPr="00904C4F" w:rsidRDefault="00904C4F" w:rsidP="00904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The first single from </w:t>
      </w:r>
      <w:proofErr w:type="spellStart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' CD, Let's Split, is featured on Magnet</w:t>
      </w:r>
      <w:r w:rsidRPr="00904C4F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Magazine's CD sampler #10 [street date: 27 Sep] and on CMJ's</w:t>
      </w:r>
      <w:r w:rsidRPr="00904C4F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Certain Damage CD sampler #109 [street date: 13 Sep].</w:t>
      </w:r>
    </w:p>
    <w:p w14:paraId="46BFC2CE" w14:textId="77777777" w:rsidR="00904C4F" w:rsidRPr="00904C4F" w:rsidRDefault="00904C4F" w:rsidP="00904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proofErr w:type="spellStart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are very excited to be coming to NYC for the first time and</w:t>
      </w:r>
      <w:r w:rsidRPr="00904C4F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will be happy to talk to anyone interested in finding out more about</w:t>
      </w:r>
      <w:r w:rsidRPr="00904C4F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them, their music and the music scene in the Baltic states [they speak English!].</w:t>
      </w:r>
    </w:p>
    <w:p w14:paraId="45A14149" w14:textId="77777777" w:rsidR="00904C4F" w:rsidRPr="00904C4F" w:rsidRDefault="00904C4F" w:rsidP="00904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MEDIA RESOURCES</w:t>
      </w:r>
      <w:r w:rsidRPr="00904C4F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black &amp; white 10x8's, </w:t>
      </w:r>
      <w:proofErr w:type="spellStart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color</w:t>
      </w:r>
      <w:proofErr w:type="spellEnd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transparencies, </w:t>
      </w:r>
      <w:proofErr w:type="spellStart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color</w:t>
      </w:r>
      <w:proofErr w:type="spellEnd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postcards, </w:t>
      </w:r>
      <w:proofErr w:type="spellStart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color</w:t>
      </w:r>
      <w:proofErr w:type="spellEnd"/>
      <w:r w:rsidRPr="00904C4F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stickers, CDs for contest prizes, press cuttings, concert flyers &amp; other useless stuff</w:t>
      </w:r>
      <w:r w:rsidRPr="00904C4F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  <w:t> </w:t>
      </w:r>
    </w:p>
    <w:p w14:paraId="325B9ECB" w14:textId="77777777" w:rsidR="00FC068C" w:rsidRPr="00FC068C" w:rsidRDefault="00FC068C" w:rsidP="00FC068C">
      <w:pPr>
        <w:spacing w:after="0"/>
        <w:rPr>
          <w:rFonts w:ascii="Arial" w:hAnsi="Arial" w:cs="Arial"/>
          <w:sz w:val="24"/>
          <w:szCs w:val="24"/>
        </w:rPr>
      </w:pPr>
    </w:p>
    <w:sectPr w:rsidR="00FC068C" w:rsidRPr="00FC068C" w:rsidSect="00943DF1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C4F"/>
    <w:rsid w:val="00281538"/>
    <w:rsid w:val="00904C4F"/>
    <w:rsid w:val="00943DF1"/>
    <w:rsid w:val="00CE3618"/>
    <w:rsid w:val="00EE680F"/>
    <w:rsid w:val="00FC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2EDB"/>
  <w15:chartTrackingRefBased/>
  <w15:docId w15:val="{9BF15C0D-E180-497C-BC47-483689AAE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ant%20Goddard\Documents\Custom%20Office%20Templates\Defaul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6120B5-D3B7-40B9-B6F8-3C56F3DDA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Default.dotx</Template>
  <TotalTime>1</TotalTime>
  <Pages>1</Pages>
  <Words>392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dallas RELEASE DEBUT CD &amp; PLAY @ CMJ FESTIVAL</dc:title>
  <dc:subject/>
  <dc:creator>Grant Goddard</dc:creator>
  <cp:keywords/>
  <dc:description/>
  <cp:lastModifiedBy>Grant Goddard</cp:lastModifiedBy>
  <cp:revision>2</cp:revision>
  <dcterms:created xsi:type="dcterms:W3CDTF">2026-02-05T12:52:00Z</dcterms:created>
  <dcterms:modified xsi:type="dcterms:W3CDTF">2026-02-08T14:49:00Z</dcterms:modified>
</cp:coreProperties>
</file>