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7A8FE4" w14:textId="77777777" w:rsidR="006310EC" w:rsidRPr="006310EC" w:rsidRDefault="006310EC" w:rsidP="006310EC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6310EC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22 </w:t>
      </w:r>
      <w:proofErr w:type="spellStart"/>
      <w:r w:rsidRPr="006310EC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feb</w:t>
      </w:r>
      <w:proofErr w:type="spellEnd"/>
      <w:r w:rsidRPr="006310EC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99</w:t>
      </w:r>
    </w:p>
    <w:p w14:paraId="5EEED6FF" w14:textId="77777777" w:rsidR="006310EC" w:rsidRPr="006310EC" w:rsidRDefault="006310EC" w:rsidP="006310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6310EC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DALLAS PERFORM FIRST NORTH AMERICAN CONCERTS AT CANADIAN MUSIC WEEK</w:t>
      </w:r>
      <w:r w:rsidRPr="006310EC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  <w:t> </w:t>
      </w:r>
    </w:p>
    <w:p w14:paraId="0BBAE52F" w14:textId="77777777" w:rsidR="006310EC" w:rsidRPr="006310EC" w:rsidRDefault="006310EC" w:rsidP="006310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proofErr w:type="spellStart"/>
      <w:r w:rsidRPr="006310EC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dallas</w:t>
      </w:r>
      <w:proofErr w:type="spellEnd"/>
      <w:r w:rsidRPr="006310EC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, the alternative/indie music group from Estonia, has been invited by Canadian Music Week 1999 to perform in Toronto in early March.  This will be the group's debut in North America.</w:t>
      </w:r>
    </w:p>
    <w:p w14:paraId="1BF6E8CF" w14:textId="77777777" w:rsidR="006310EC" w:rsidRPr="006310EC" w:rsidRDefault="006310EC" w:rsidP="006310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6310EC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This visit follows hot on the heels of the release of </w:t>
      </w:r>
      <w:proofErr w:type="spellStart"/>
      <w:r w:rsidRPr="006310EC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dallas</w:t>
      </w:r>
      <w:proofErr w:type="spellEnd"/>
      <w:r w:rsidRPr="006310EC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' self-titled debut </w:t>
      </w:r>
      <w:proofErr w:type="gramStart"/>
      <w:r w:rsidRPr="006310EC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CD  in</w:t>
      </w:r>
      <w:proofErr w:type="gramEnd"/>
      <w:r w:rsidRPr="006310EC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mid-January.  The album has been extremely well received and this week is in position # 26 in Chart magazine's Top 50 campus airplay chart [18 Feb 99].  The Toronto Star hailed the CD as "the best European pop album to land on these shores since The </w:t>
      </w:r>
      <w:proofErr w:type="spellStart"/>
      <w:r w:rsidRPr="006310EC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Delgados</w:t>
      </w:r>
      <w:proofErr w:type="spellEnd"/>
      <w:r w:rsidRPr="006310EC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...." [23 Jan 99].  And </w:t>
      </w:r>
      <w:proofErr w:type="gramStart"/>
      <w:r w:rsidRPr="006310EC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Exclaim</w:t>
      </w:r>
      <w:proofErr w:type="gramEnd"/>
      <w:r w:rsidRPr="006310EC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! said: "......just be thankful for the gem of catchy pop." [Feb 99].</w:t>
      </w:r>
    </w:p>
    <w:p w14:paraId="6A4E1188" w14:textId="77777777" w:rsidR="006310EC" w:rsidRPr="006310EC" w:rsidRDefault="006310EC" w:rsidP="006310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proofErr w:type="spellStart"/>
      <w:r w:rsidRPr="006310EC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dallas</w:t>
      </w:r>
      <w:proofErr w:type="spellEnd"/>
      <w:r w:rsidRPr="006310EC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will be performing:</w:t>
      </w:r>
    </w:p>
    <w:p w14:paraId="5003816C" w14:textId="77777777" w:rsidR="006310EC" w:rsidRPr="006310EC" w:rsidRDefault="006310EC" w:rsidP="006310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6310EC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THURSDAY 4 MARCH @ THE RIVOLI, 334 QUEEN STREET WEST, TORONTO [416 596 1908]</w:t>
      </w:r>
      <w:r w:rsidRPr="006310EC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6310EC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"The Boundless Showcase" with six other groups: An Acoustic Sin, Home Crew, Insurgent, Juice, Kittie &amp; Scratching Post</w:t>
      </w:r>
      <w:r w:rsidRPr="006310EC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proofErr w:type="spellStart"/>
      <w:r w:rsidRPr="006310EC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dallas</w:t>
      </w:r>
      <w:proofErr w:type="spellEnd"/>
      <w:r w:rsidRPr="006310EC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onstage @ 1am</w:t>
      </w:r>
      <w:r w:rsidRPr="006310EC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6310EC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admission with Canadian Music Week Festival wristband - $30</w:t>
      </w:r>
      <w:r w:rsidRPr="006310EC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6310EC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info: Boundless 416 977 8477</w:t>
      </w:r>
    </w:p>
    <w:p w14:paraId="3188DF1B" w14:textId="77777777" w:rsidR="006310EC" w:rsidRPr="006310EC" w:rsidRDefault="006310EC" w:rsidP="006310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6310EC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FRIDAY 5 MARCH @ EL MOCAMBO, 464 SPADINA AVENUE, TORONTO [416 968 2001]</w:t>
      </w:r>
      <w:r w:rsidRPr="006310EC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proofErr w:type="spellStart"/>
      <w:r w:rsidRPr="006310EC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dallas</w:t>
      </w:r>
      <w:proofErr w:type="spellEnd"/>
      <w:r w:rsidRPr="006310EC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onstage @ 9pm [upstairs]</w:t>
      </w:r>
      <w:r w:rsidRPr="006310EC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6310EC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admission with Canadian Music Week Festival wristband - $30</w:t>
      </w:r>
    </w:p>
    <w:p w14:paraId="6AE3E499" w14:textId="77777777" w:rsidR="006310EC" w:rsidRPr="006310EC" w:rsidRDefault="006310EC" w:rsidP="006310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6310EC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SUNDAY 7 MARCH @ THE REVERB, 651 QUEEN STREET WEST, TORONTO [416 504 6699]</w:t>
      </w:r>
      <w:r w:rsidRPr="006310EC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6310EC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early evening showcase presented by Small World Music Productions</w:t>
      </w:r>
      <w:r w:rsidRPr="006310EC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6310EC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doors open 7pm, </w:t>
      </w:r>
      <w:proofErr w:type="spellStart"/>
      <w:r w:rsidRPr="006310EC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dallas</w:t>
      </w:r>
      <w:proofErr w:type="spellEnd"/>
      <w:r w:rsidRPr="006310EC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onstage @ 8pm sharp!</w:t>
      </w:r>
      <w:r w:rsidRPr="006310EC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6310EC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admission $7 on door    *ALL AGES*</w:t>
      </w:r>
    </w:p>
    <w:p w14:paraId="43C5C0F6" w14:textId="77777777" w:rsidR="006310EC" w:rsidRPr="006310EC" w:rsidRDefault="006310EC" w:rsidP="006310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proofErr w:type="spellStart"/>
      <w:r w:rsidRPr="006310EC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dallas</w:t>
      </w:r>
      <w:proofErr w:type="spellEnd"/>
      <w:r w:rsidRPr="006310EC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will be in Toronto between 1 and 8 March.  Anyone interested in interviewing the group, or finding out more about the Baltic music scene, or swapping Estonian hockey stories should call Boundless or High Park Records.</w:t>
      </w:r>
      <w:r w:rsidRPr="006310EC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  <w:t> </w:t>
      </w:r>
    </w:p>
    <w:p w14:paraId="76177DA2" w14:textId="77777777" w:rsidR="00FC068C" w:rsidRPr="00FC068C" w:rsidRDefault="00FC068C" w:rsidP="00FC068C">
      <w:pPr>
        <w:spacing w:after="0"/>
        <w:rPr>
          <w:rFonts w:ascii="Arial" w:hAnsi="Arial" w:cs="Arial"/>
          <w:sz w:val="24"/>
          <w:szCs w:val="24"/>
        </w:rPr>
      </w:pPr>
    </w:p>
    <w:sectPr w:rsidR="00FC068C" w:rsidRPr="00FC068C" w:rsidSect="00CF790B"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0EC"/>
    <w:rsid w:val="00281538"/>
    <w:rsid w:val="004C5761"/>
    <w:rsid w:val="006310EC"/>
    <w:rsid w:val="00CE3618"/>
    <w:rsid w:val="00CF790B"/>
    <w:rsid w:val="00FC0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6C2D20"/>
  <w15:chartTrackingRefBased/>
  <w15:docId w15:val="{A04C1B67-FC4F-4BF0-B348-35E4BE449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rant%20Goddard\Documents\Custom%20Office%20Templates\Defaul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6120B5-D3B7-40B9-B6F8-3C56F3DDA3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Default.dotx</Template>
  <TotalTime>3</TotalTime>
  <Pages>1</Pages>
  <Words>247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DALLAS PERFORM FIRST NORTH AMERICAN CONCERTS AT CANADIAN MUSIC WEEK</dc:title>
  <dc:subject/>
  <dc:creator>Grant Goddard</dc:creator>
  <cp:keywords/>
  <dc:description/>
  <cp:lastModifiedBy>Grant Goddard</cp:lastModifiedBy>
  <cp:revision>2</cp:revision>
  <dcterms:created xsi:type="dcterms:W3CDTF">2026-02-05T12:54:00Z</dcterms:created>
  <dcterms:modified xsi:type="dcterms:W3CDTF">2026-02-08T14:45:00Z</dcterms:modified>
</cp:coreProperties>
</file>